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7200" w:type="dxa"/>
        <w:jc w:val="center"/>
        <w:tblCellMar>
          <w:left w:w="0" w:type="dxa"/>
          <w:right w:w="0" w:type="dxa"/>
        </w:tblCellMar>
        <w:tblLook w:val="04A0" w:firstRow="1" w:lastRow="0" w:firstColumn="1" w:lastColumn="0" w:noHBand="0" w:noVBand="1"/>
        <w:tblDescription w:val="Layout Table"/>
      </w:tblPr>
      <w:tblGrid>
        <w:gridCol w:w="1944"/>
        <w:gridCol w:w="216"/>
        <w:gridCol w:w="5040"/>
      </w:tblGrid>
      <w:tr w:rsidR="00323B45" w:rsidRPr="00C51E14">
        <w:trPr>
          <w:trHeight w:hRule="exact" w:val="4320"/>
          <w:jc w:val="center"/>
        </w:trPr>
        <w:tc>
          <w:tcPr>
            <w:tcW w:w="1944" w:type="dxa"/>
            <w:vAlign w:val="center"/>
          </w:tcPr>
          <w:p w:rsidR="00323B45" w:rsidRPr="00C51E14" w:rsidRDefault="00C43E8D">
            <w:pPr>
              <w:jc w:val="center"/>
            </w:pPr>
            <w:r>
              <w:rPr>
                <w:rFonts w:ascii="Times New Roman" w:hAnsi="Times New Roman" w:cs="Times New Roman"/>
                <w:noProof/>
                <w:color w:val="auto"/>
                <w:kern w:val="0"/>
                <w:szCs w:val="24"/>
                <w14:ligatures w14:val="none"/>
              </w:rPr>
              <mc:AlternateContent>
                <mc:Choice Requires="wpg">
                  <w:drawing>
                    <wp:anchor distT="0" distB="0" distL="114300" distR="114300" simplePos="0" relativeHeight="251658240" behindDoc="0" locked="0" layoutInCell="1" allowOverlap="1">
                      <wp:simplePos x="0" y="0"/>
                      <wp:positionH relativeFrom="column">
                        <wp:posOffset>64135</wp:posOffset>
                      </wp:positionH>
                      <wp:positionV relativeFrom="paragraph">
                        <wp:posOffset>-8255</wp:posOffset>
                      </wp:positionV>
                      <wp:extent cx="1097280" cy="1737360"/>
                      <wp:effectExtent l="0" t="0" r="762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2"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5"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02302115" id="Group 1" o:spid="_x0000_s1026" style="position:absolute;margin-left:5.05pt;margin-top:-.65pt;width:86.4pt;height:136.8pt;z-index:251658240"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hNhHDAAAA2gAAAA8AAABkcnMvZG93bnJldi54bWxEj81qwzAQhO+FvoPYQm+NnBRMcKyEEDC0&#10;mEKahOS6WOsfbK2MpMbu21eFQo/DzHzD5LvZDOJOzneWFSwXCQjiyuqOGwWXc/GyBuEDssbBMin4&#10;Jg+77eNDjpm2E3/S/RQaESHsM1TQhjBmUvqqJYN+YUfi6NXWGQxRukZqh1OEm0GukiSVBjuOCy2O&#10;dGip6k9fRoE7y6MtP27l+lK8H+tbj6/pNVXq+Wneb0AEmsN/+K/9phWs4PdKvAF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6E2EcMAAADaAAAADwAAAAAAAAAAAAAAAACf&#10;AgAAZHJzL2Rvd25yZXYueG1sUEsFBgAAAAAEAAQA9wAAAI8DA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LusnDAAAA2gAAAA8AAABkcnMvZG93bnJldi54bWxEj0uLwkAQhO8L/oehBW/rRMVXdJRlUVzx&#10;4PveZNokmOmJmVHjv98RFvZYVNVX1HRem0I8qHK5ZQWddgSCOLE651TB6bj8HIFwHlljYZkUvMjB&#10;fNb4mGKs7ZP39Dj4VAQIuxgVZN6XsZQuyciga9uSOHgXWxn0QVap1BU+A9wUshtFA2kw57CQYUnf&#10;GSXXw90oGOb9bdF9jXduvRktVuPBebm4dZRqNeuvCQhPtf8P/7V/tIIevK+EGyB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Yu6ycMAAADaAAAADwAAAAAAAAAAAAAAAACf&#10;AgAAZHJzL2Rvd25yZXYueG1sUEsFBgAAAAAEAAQA9wAAAI8DA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pCnLCAAAA2gAAAA8AAABkcnMvZG93bnJldi54bWxEj0FrAjEUhO+C/yG8Qi+i2UrRZWsUqZa2&#10;R1fx/Lp5bpZuXpYkrtt/3xQKHoeZ+YZZbQbbip58aBwreJplIIgrpxuuFZyOb9McRIjIGlvHpOCH&#10;AmzW49EKC+1ufKC+jLVIEA4FKjAxdoWUoTJkMcxcR5y8i/MWY5K+ltrjLcFtK+dZtpAWG04LBjt6&#10;NVR9l1eroG8tLS+xdDsz+dx/1e85nX2l1OPDsH0BEWmI9/B/+0MreIa/K+kGyP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KQpywgAAANoAAAAPAAAAAAAAAAAAAAAAAJ8C&#10;AABkcnMvZG93bnJldi54bWxQSwUGAAAAAAQABAD3AAAAjgM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jhV3FAAAA2gAAAA8AAABkcnMvZG93bnJldi54bWxEj81qwzAQhO+FvIPYQG+1nIJDcaOEEhLw&#10;oYHW8cG9Ldb6J7VWxlIT++2rQKHHYWa+YTa7yfTiSqPrLCtYRTEI4srqjhsFxfn49ALCeWSNvWVS&#10;MJOD3XbxsMFU2xt/0jX3jQgQdikqaL0fUild1ZJBF9mBOHi1HQ36IMdG6hFvAW56+RzHa2mw47DQ&#10;4kD7lqrv/McoeJ9Pl+xrfyrr/iMpaFXHl5IPSj0up7dXEJ4m/x/+a2daQQL3K+EGyO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44VdxQAAANoAAAAPAAAAAAAAAAAAAAAA&#10;AJ8CAABkcnMvZG93bnJldi54bWxQSwUGAAAAAAQABAD3AAAAkQM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Kxv3DAAAA2gAAAA8AAABkcnMvZG93bnJldi54bWxEj0FrwkAUhO8F/8PyBG91o4fQRldRwVKQ&#10;QKsePD6yL9lg9m3Irib667uFQo/DzHzDLNeDbcSdOl87VjCbJiCIC6drrhScT/vXNxA+IGtsHJOC&#10;B3lYr0YvS8y06/mb7sdQiQhhn6ECE0KbSekLQxb91LXE0StdZzFE2VVSd9hHuG3kPElSabHmuGCw&#10;pZ2h4nq8WQWHtMov+a03X+XHe7mT+XNr/UmpyXjYLEAEGsJ/+K/9qRWk8Hsl3g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wrG/cMAAADaAAAADwAAAAAAAAAAAAAAAACf&#10;AgAAZHJzL2Rvd25yZXYueG1sUEsFBgAAAAAEAAQA9wAAAI8DA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323B45" w:rsidRPr="00C51E14" w:rsidRDefault="00323B45" w:rsidP="00E460C1">
            <w:pPr>
              <w:jc w:val="center"/>
              <w:rPr>
                <w:sz w:val="32"/>
              </w:rPr>
            </w:pPr>
          </w:p>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323B45" w:rsidRPr="00C51E14">
              <w:trPr>
                <w:trHeight w:hRule="exact" w:val="1008"/>
              </w:trPr>
              <w:tc>
                <w:tcPr>
                  <w:tcW w:w="5000" w:type="pct"/>
                </w:tcPr>
                <w:p w:rsidR="00323B45" w:rsidRPr="00C51E14" w:rsidRDefault="00323B45" w:rsidP="00E460C1">
                  <w:pPr>
                    <w:jc w:val="center"/>
                    <w:rPr>
                      <w:sz w:val="32"/>
                    </w:rPr>
                  </w:pPr>
                </w:p>
              </w:tc>
            </w:tr>
            <w:tr w:rsidR="00323B45" w:rsidRPr="00C51E14">
              <w:trPr>
                <w:trHeight w:hRule="exact" w:val="2880"/>
              </w:trPr>
              <w:tc>
                <w:tcPr>
                  <w:tcW w:w="5000" w:type="pct"/>
                </w:tcPr>
                <w:p w:rsidR="00E460C1" w:rsidRPr="00C51E14" w:rsidRDefault="00162840" w:rsidP="00A665F3">
                  <w:pPr>
                    <w:spacing w:line="240" w:lineRule="auto"/>
                    <w:jc w:val="center"/>
                    <w:rPr>
                      <w:sz w:val="36"/>
                    </w:rPr>
                  </w:pPr>
                  <w:r w:rsidRPr="00162840">
                    <w:rPr>
                      <w:rFonts w:ascii="Yu Gothic UI Semibold" w:eastAsia="Yu Gothic UI Semibold" w:hAnsi="Yu Gothic UI Semibold"/>
                      <w:sz w:val="28"/>
                    </w:rPr>
                    <w:t>“Therefore, my beloved brothers, be steadfast, immovable, always abounding in the Lord’s work, because you know that your labor is not in vain in the Lord.” 1 Corinthians 15:58</w:t>
                  </w:r>
                </w:p>
                <w:p w:rsidR="00323B45" w:rsidRPr="00C51E14" w:rsidRDefault="00323B45" w:rsidP="00E460C1">
                  <w:pPr>
                    <w:jc w:val="center"/>
                    <w:rPr>
                      <w:sz w:val="32"/>
                    </w:rPr>
                  </w:pPr>
                </w:p>
              </w:tc>
            </w:tr>
          </w:tbl>
          <w:p w:rsidR="00323B45" w:rsidRPr="00C51E14" w:rsidRDefault="00323B45" w:rsidP="00E460C1">
            <w:pPr>
              <w:jc w:val="center"/>
              <w:rPr>
                <w:sz w:val="32"/>
              </w:rPr>
            </w:pPr>
          </w:p>
        </w:tc>
      </w:tr>
      <w:tr w:rsidR="00323B45">
        <w:trPr>
          <w:trHeight w:hRule="exact" w:val="4320"/>
          <w:jc w:val="center"/>
        </w:trPr>
        <w:tc>
          <w:tcPr>
            <w:tcW w:w="1944" w:type="dxa"/>
            <w:vAlign w:val="center"/>
          </w:tcPr>
          <w:p w:rsidR="00323B45" w:rsidRDefault="00C43E8D">
            <w:pPr>
              <w:jc w:val="center"/>
            </w:pPr>
            <w:r>
              <w:rPr>
                <w:rFonts w:ascii="Times New Roman" w:hAnsi="Times New Roman" w:cs="Times New Roman"/>
                <w:noProof/>
                <w:color w:val="auto"/>
                <w:kern w:val="0"/>
                <w:szCs w:val="24"/>
                <w14:ligatures w14:val="none"/>
              </w:rPr>
              <mc:AlternateContent>
                <mc:Choice Requires="wpg">
                  <w:drawing>
                    <wp:anchor distT="0" distB="0" distL="114300" distR="114300" simplePos="0" relativeHeight="251660288" behindDoc="0" locked="0" layoutInCell="1" allowOverlap="1" wp14:anchorId="15C07B16" wp14:editId="143EC88C">
                      <wp:simplePos x="0" y="0"/>
                      <wp:positionH relativeFrom="column">
                        <wp:posOffset>63500</wp:posOffset>
                      </wp:positionH>
                      <wp:positionV relativeFrom="paragraph">
                        <wp:posOffset>-85725</wp:posOffset>
                      </wp:positionV>
                      <wp:extent cx="1097280" cy="1737360"/>
                      <wp:effectExtent l="0" t="0" r="762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8"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0"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1"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2"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516A031E" id="Group 7" o:spid="_x0000_s1026" style="position:absolute;margin-left:5pt;margin-top:-6.75pt;width:86.4pt;height:136.8pt;z-index:251660288"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JAfu9AAAA2gAAAA8AAABkcnMvZG93bnJldi54bWxET8uqwjAQ3V/wH8II7q6pCkWqUUQQFBF8&#10;oduhGdtiMylJ1Pr3ZiG4PJz3dN6aWjzJ+cqygkE/AUGcW11xoeB8Wv2PQfiArLG2TAre5GE+6/xN&#10;MdP2xQd6HkMhYgj7DBWUITSZlD4vyaDv24Y4cjfrDIYIXSG1w1cMN7UcJkkqDVYcG0psaFlSfj8+&#10;jAJ3knu73V234/Nqs79d7zhKL6lSvW67mIAI1Iaf+OteawVxa7wSb4CcfQ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ZkkB+70AAADaAAAADwAAAAAAAAAAAAAAAACfAgAAZHJz&#10;L2Rvd25yZXYueG1sUEsFBgAAAAAEAAQA9wAAAIkDA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jjSPCAAAA2gAAAA8AAABkcnMvZG93bnJldi54bWxEj0+LwjAUxO+C3yE8wZumCuvaahQRRZc9&#10;+P/+aJ5tsXnpNlHrt98sLHgcZuY3zHTemFI8qHaFZQWDfgSCOLW64EzB+bTujUE4j6yxtEwKXuRg&#10;Pmu3ppho++QDPY4+EwHCLkEFufdVIqVLczLo+rYiDt7V1gZ9kHUmdY3PADelHEbRSBosOCzkWNEy&#10;p/R2vBsFn8XHrhy+4r37+h6vNvHosl79DJTqdprFBISnxr/D/+2tVhDD35VwA+Ts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Y40jwgAAANoAAAAPAAAAAAAAAAAAAAAAAJ8C&#10;AABkcnMvZG93bnJldi54bWxQSwUGAAAAAAQABAD3AAAAjgM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jvqfDAAAA2wAAAA8AAABkcnMvZG93bnJldi54bWxEj09PwzAMxe9I+w6RJ3FBWzoOYyrLJrQ/&#10;Ao4UtLNpvKaicaok68q3x4dJ3Gy95/d+Xm9H36mBYmoDG1jMC1DEdbAtNwa+Po+zFaiUkS12gcnA&#10;LyXYbiZ3ayxtuPIHDVVulIRwKtGAy7kvtU61I49pHnpi0c4hesyyxkbbiFcJ951+LIql9tiyNDjs&#10;aeeo/qku3sDQeXo65yrs3cP74bt5XdEp1sbcT8eXZ1CZxvxvvl2/WcEXevlFBtC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O+p8MAAADbAAAADwAAAAAAAAAAAAAAAACf&#10;AgAAZHJzL2Rvd25yZXYueG1sUEsFBgAAAAAEAAQA9wAAAI8DA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BwjvCAAAA2wAAAA8AAABkcnMvZG93bnJldi54bWxET0trwkAQvhf8D8sUvNVNBEtJXaWIggcD&#10;mnqwtyE7edjsbMiuJvn3bkHobT6+5yzXg2nEnTpXW1YQzyIQxLnVNZcKzt+7tw8QziNrbCyTgpEc&#10;rFeTlyUm2vZ8onvmSxFC2CWooPK+TaR0eUUG3cy2xIErbGfQB9iVUnfYh3DTyHkUvUuDNYeGClva&#10;VJT/Zjej4DCm1/3PJr0UzXFxpriIrhfeKjV9Hb4+QXga/L/46d7rMD+Gv1/CAX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QcI7wgAAANsAAAAPAAAAAAAAAAAAAAAAAJ8C&#10;AABkcnMvZG93bnJldi54bWxQSwUGAAAAAAQABAD3AAAAjgM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YiW7DAAAA2wAAAA8AAABkcnMvZG93bnJldi54bWxET01rwkAQvQv9D8sUetNNPYimrqENVIQS&#10;qNGDxyE7yYZmZ0N2NWl/vVso9DaP9znbbLKduNHgW8cKnhcJCOLK6ZYbBefT+3wNwgdkjZ1jUvBN&#10;HrLdw2yLqXYjH+lWhkbEEPYpKjAh9KmUvjJk0S9cTxy52g0WQ4RDI/WAYwy3nVwmyUpabDk2GOwp&#10;N1R9lVer4GPVFJfiOprPer+pc1n8vFl/UurpcXp9ARFoCv/iP/dBx/lL+P0lHiB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1iJbsMAAADbAAAADwAAAAAAAAAAAAAAAACf&#10;AgAAZHJzL2Rvd25yZXYueG1sUEsFBgAAAAAEAAQA9wAAAI8DA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323B45" w:rsidRPr="00E460C1" w:rsidRDefault="00323B45">
            <w:pPr>
              <w:rPr>
                <w:sz w:val="36"/>
              </w:rPr>
            </w:pPr>
          </w:p>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323B45" w:rsidRPr="00E460C1">
              <w:trPr>
                <w:trHeight w:hRule="exact" w:val="1008"/>
              </w:trPr>
              <w:tc>
                <w:tcPr>
                  <w:tcW w:w="5000" w:type="pct"/>
                </w:tcPr>
                <w:p w:rsidR="00323B45" w:rsidRPr="00E460C1" w:rsidRDefault="00323B45"/>
              </w:tc>
            </w:tr>
            <w:tr w:rsidR="00323B45" w:rsidRPr="00E460C1">
              <w:trPr>
                <w:trHeight w:hRule="exact" w:val="2880"/>
              </w:trPr>
              <w:tc>
                <w:tcPr>
                  <w:tcW w:w="5000" w:type="pct"/>
                </w:tcPr>
                <w:p w:rsidR="00A70275" w:rsidRPr="00A665F3" w:rsidRDefault="00162840" w:rsidP="00A70275">
                  <w:pPr>
                    <w:spacing w:line="240" w:lineRule="auto"/>
                    <w:jc w:val="center"/>
                    <w:rPr>
                      <w:rFonts w:ascii="Yu Gothic UI Semibold" w:eastAsia="Yu Gothic UI Semibold" w:hAnsi="Yu Gothic UI Semibold"/>
                    </w:rPr>
                  </w:pPr>
                  <w:r w:rsidRPr="00A665F3">
                    <w:rPr>
                      <w:rFonts w:ascii="Yu Gothic UI Semibold" w:eastAsia="Yu Gothic UI Semibold" w:hAnsi="Yu Gothic UI Semibold"/>
                    </w:rPr>
                    <w:t>“In all things show yourself an example of good works. In your teaching, show integrity, seriousness, incorruptibility, and soundness of speech that can’t be condemned, that he who opposes you may be ashamed, having no evil thing to say about us.” Titus 2:7-8</w:t>
                  </w:r>
                </w:p>
                <w:p w:rsidR="00323B45" w:rsidRPr="00E460C1" w:rsidRDefault="00323B45" w:rsidP="00E460C1">
                  <w:pPr>
                    <w:jc w:val="center"/>
                    <w:rPr>
                      <w:sz w:val="36"/>
                    </w:rPr>
                  </w:pPr>
                </w:p>
              </w:tc>
            </w:tr>
          </w:tbl>
          <w:p w:rsidR="00323B45" w:rsidRPr="00E460C1" w:rsidRDefault="00323B45">
            <w:pPr>
              <w:rPr>
                <w:sz w:val="36"/>
              </w:rPr>
            </w:pPr>
          </w:p>
        </w:tc>
      </w:tr>
      <w:tr w:rsidR="00323B45">
        <w:trPr>
          <w:trHeight w:hRule="exact" w:val="4320"/>
          <w:jc w:val="center"/>
        </w:trPr>
        <w:tc>
          <w:tcPr>
            <w:tcW w:w="1944" w:type="dxa"/>
            <w:vAlign w:val="center"/>
          </w:tcPr>
          <w:p w:rsidR="00323B45" w:rsidRDefault="009F6D19">
            <w:pPr>
              <w:jc w:val="center"/>
            </w:pPr>
            <w:r>
              <w:rPr>
                <w:rFonts w:ascii="Times New Roman" w:hAnsi="Times New Roman" w:cs="Times New Roman"/>
                <w:noProof/>
                <w:color w:val="auto"/>
                <w:kern w:val="0"/>
                <w:szCs w:val="24"/>
                <w14:ligatures w14:val="none"/>
              </w:rPr>
              <mc:AlternateContent>
                <mc:Choice Requires="wpg">
                  <w:drawing>
                    <wp:anchor distT="0" distB="0" distL="114300" distR="114300" simplePos="0" relativeHeight="251662336" behindDoc="0" locked="0" layoutInCell="1" allowOverlap="1" wp14:anchorId="15C07B16" wp14:editId="143EC88C">
                      <wp:simplePos x="0" y="0"/>
                      <wp:positionH relativeFrom="column">
                        <wp:posOffset>63500</wp:posOffset>
                      </wp:positionH>
                      <wp:positionV relativeFrom="paragraph">
                        <wp:posOffset>-36830</wp:posOffset>
                      </wp:positionV>
                      <wp:extent cx="1097280" cy="1737360"/>
                      <wp:effectExtent l="0" t="0" r="762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14"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5"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6"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7"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8"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6450A3D0" id="Group 13" o:spid="_x0000_s1026" style="position:absolute;margin-left:5pt;margin-top:-2.9pt;width:86.4pt;height:136.8pt;z-index:251662336"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sgqLAAAAA2wAAAA8AAABkcnMvZG93bnJldi54bWxET9uKwjAQfV/wH8IIvq2puhSpRhFBUGTB&#10;G/o6NGNbbCYliVr/3iws+DaHc53pvDW1eJDzlWUFg34Cgji3uuJCwem4+h6D8AFZY22ZFLzIw3zW&#10;+Zpipu2T9/Q4hELEEPYZKihDaDIpfV6SQd+3DXHkrtYZDBG6QmqHzxhuajlMklQarDg2lNjQsqT8&#10;drgbBe4od3b7e9mOT6vN7nq54Sg9p0r1uu1iAiJQGz7if/dax/k/8PdLPEDO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GyCosAAAADbAAAADwAAAAAAAAAAAAAAAACfAgAA&#10;ZHJzL2Rvd25yZXYueG1sUEsFBgAAAAAEAAQA9wAAAIwDA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MCxnDAAAA2wAAAA8AAABkcnMvZG93bnJldi54bWxET01rwkAQvRf8D8sI3uomglaja5BiaKUH&#10;rW3vQ3ZMgtnZNLua+O/dQsHbPN7nrNLe1OJKrassK4jHEQji3OqKCwXfX9nzHITzyBpry6TgRg7S&#10;9eBphYm2HX/S9egLEULYJaig9L5JpHR5SQbd2DbEgTvZ1qAPsC2kbrEL4aaWkyiaSYMVh4YSG3ot&#10;KT8fL0bBSzXd15Pb4uB2H/Pt22L2k21/Y6VGw36zBOGp9w/xv/tdh/lT+PslHC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wLGcMAAADbAAAADwAAAAAAAAAAAAAAAACf&#10;AgAAZHJzL2Rvd25yZXYueG1sUEsFBgAAAAAEAAQA9wAAAI8DA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Gg0i/AAAA2wAAAA8AAABkcnMvZG93bnJldi54bWxET01rAjEQvRf8D2EEL6Vm60FlNUrRivXo&#10;tvQ8bsbN0s1kSeK6/vtGELzN433Oct3bRnTkQ+1Ywfs4A0FcOl1zpeDne/c2BxEissbGMSm4UYD1&#10;avCyxFy7Kx+pK2IlUgiHHBWYGNtcylAashjGriVO3Nl5izFBX0nt8ZrCbSMnWTaVFmtODQZb2hgq&#10;/4qLVdA1lmbnWLiteT18nqr9nH59qdRo2H8sQETq41P8cH/pNH8K91/SAXL1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tRoNIvwAAANsAAAAPAAAAAAAAAAAAAAAAAJ8CAABk&#10;cnMvZG93bnJldi54bWxQSwUGAAAAAAQABAD3AAAAiwM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k/9TBAAAA2wAAAA8AAABkcnMvZG93bnJldi54bWxET0uLwjAQvgv+hzCCN00VXKVrKou44GEF&#10;Xwf3NjTT1zaT0mS1/nsjCN7m43vOctWZWlypdaVlBZNxBII4tbrkXMH59D1agHAeWWNtmRTcycEq&#10;6feWGGt74wNdjz4XIYRdjAoK75tYSpcWZNCNbUMcuMy2Bn2AbS51i7cQbmo5jaIPabDk0FBgQ+uC&#10;0r/jv1Hwc99V29/17pLV+9mZJllUXXij1HDQfX2C8NT5t/jl3uowfw7PX8IBMn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3k/9TBAAAA2wAAAA8AAAAAAAAAAAAAAAAAnwIA&#10;AGRycy9kb3ducmV2LnhtbFBLBQYAAAAABAAEAPcAAACNAw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wvoTFAAAA2wAAAA8AAABkcnMvZG93bnJldi54bWxEj0FrwkAQhe9C/8Myhd500x7Epq6iQkuh&#10;BKx68DhkJ9nQ7GzIribtr+8cBG8zvDfvfbNcj75VV+pjE9jA8ywDRVwG23Bt4HR8ny5AxYRssQ1M&#10;Bn4pwnr1MFlibsPA33Q9pFpJCMccDbiUulzrWDryGGehIxatCr3HJGtfa9vjIOG+1S9ZNtceG5YG&#10;hx3tHJU/h4s38DWvi3NxGdy++nitdrr42/p4NObpcdy8gUo0prv5dv1pBV9g5RcZQK/+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sL6ExQAAANsAAAAPAAAAAAAAAAAAAAAA&#10;AJ8CAABkcnMvZG93bnJldi54bWxQSwUGAAAAAAQABAD3AAAAkQM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323B45" w:rsidRDefault="00323B45"/>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323B45">
              <w:trPr>
                <w:trHeight w:hRule="exact" w:val="1008"/>
              </w:trPr>
              <w:tc>
                <w:tcPr>
                  <w:tcW w:w="5000" w:type="pct"/>
                </w:tcPr>
                <w:p w:rsidR="00323B45" w:rsidRDefault="00323B45"/>
              </w:tc>
            </w:tr>
            <w:tr w:rsidR="00323B45">
              <w:trPr>
                <w:trHeight w:hRule="exact" w:val="2880"/>
              </w:trPr>
              <w:tc>
                <w:tcPr>
                  <w:tcW w:w="5000" w:type="pct"/>
                </w:tcPr>
                <w:p w:rsidR="00A70275" w:rsidRPr="00A665F3" w:rsidRDefault="00A70275" w:rsidP="00A70275">
                  <w:pPr>
                    <w:pStyle w:val="Subtitle"/>
                    <w:spacing w:line="240" w:lineRule="auto"/>
                    <w:jc w:val="center"/>
                    <w:rPr>
                      <w:rFonts w:ascii="Yu Gothic UI Semibold" w:eastAsia="Yu Gothic UI Semibold" w:hAnsi="Yu Gothic UI Semibold"/>
                      <w:sz w:val="20"/>
                    </w:rPr>
                  </w:pPr>
                </w:p>
                <w:p w:rsidR="00323B45" w:rsidRPr="00A70275" w:rsidRDefault="00A665F3" w:rsidP="00A665F3">
                  <w:pPr>
                    <w:pStyle w:val="Subtitle"/>
                    <w:spacing w:line="240" w:lineRule="auto"/>
                    <w:jc w:val="center"/>
                    <w:rPr>
                      <w:rFonts w:ascii="Yu Gothic UI Semibold" w:eastAsia="Yu Gothic UI Semibold" w:hAnsi="Yu Gothic UI Semibold"/>
                    </w:rPr>
                  </w:pPr>
                  <w:r w:rsidRPr="00A665F3">
                    <w:rPr>
                      <w:rFonts w:ascii="Yu Gothic UI Semibold" w:eastAsia="Yu Gothic UI Semibold" w:hAnsi="Yu Gothic UI Semibold"/>
                    </w:rPr>
                    <w:t xml:space="preserve">“Let’s not be weary in doing </w:t>
                  </w:r>
                  <w:proofErr w:type="gramStart"/>
                  <w:r w:rsidRPr="00A665F3">
                    <w:rPr>
                      <w:rFonts w:ascii="Yu Gothic UI Semibold" w:eastAsia="Yu Gothic UI Semibold" w:hAnsi="Yu Gothic UI Semibold"/>
                    </w:rPr>
                    <w:t>good</w:t>
                  </w:r>
                  <w:proofErr w:type="gramEnd"/>
                  <w:r w:rsidRPr="00A665F3">
                    <w:rPr>
                      <w:rFonts w:ascii="Yu Gothic UI Semibold" w:eastAsia="Yu Gothic UI Semibold" w:hAnsi="Yu Gothic UI Semibold"/>
                    </w:rPr>
                    <w:t>, for we will reap in due season, if we don’t give up.” Galatians 6:9</w:t>
                  </w:r>
                </w:p>
              </w:tc>
            </w:tr>
          </w:tbl>
          <w:p w:rsidR="00323B45" w:rsidRDefault="00323B45"/>
        </w:tc>
      </w:tr>
    </w:tbl>
    <w:p w:rsidR="0087231C" w:rsidRDefault="0087231C"/>
    <w:p w:rsidR="0087231C" w:rsidRDefault="0087231C"/>
    <w:tbl>
      <w:tblPr>
        <w:tblW w:w="7200" w:type="dxa"/>
        <w:jc w:val="center"/>
        <w:tblCellMar>
          <w:left w:w="0" w:type="dxa"/>
          <w:right w:w="0" w:type="dxa"/>
        </w:tblCellMar>
        <w:tblLook w:val="04A0" w:firstRow="1" w:lastRow="0" w:firstColumn="1" w:lastColumn="0" w:noHBand="0" w:noVBand="1"/>
        <w:tblDescription w:val="Layout Table"/>
      </w:tblPr>
      <w:tblGrid>
        <w:gridCol w:w="1944"/>
        <w:gridCol w:w="216"/>
        <w:gridCol w:w="5040"/>
      </w:tblGrid>
      <w:tr w:rsidR="0087231C" w:rsidTr="0098340E">
        <w:trPr>
          <w:trHeight w:hRule="exact" w:val="4320"/>
          <w:jc w:val="center"/>
        </w:trPr>
        <w:tc>
          <w:tcPr>
            <w:tcW w:w="1944" w:type="dxa"/>
            <w:vAlign w:val="center"/>
          </w:tcPr>
          <w:p w:rsidR="0087231C" w:rsidRDefault="009F6D19" w:rsidP="0098340E">
            <w:pPr>
              <w:jc w:val="center"/>
            </w:pPr>
            <w:r>
              <w:rPr>
                <w:rFonts w:ascii="Times New Roman" w:hAnsi="Times New Roman" w:cs="Times New Roman"/>
                <w:noProof/>
                <w:color w:val="auto"/>
                <w:kern w:val="0"/>
                <w:szCs w:val="24"/>
                <w14:ligatures w14:val="none"/>
              </w:rPr>
              <w:lastRenderedPageBreak/>
              <mc:AlternateContent>
                <mc:Choice Requires="wpg">
                  <w:drawing>
                    <wp:anchor distT="0" distB="0" distL="114300" distR="114300" simplePos="0" relativeHeight="251664384" behindDoc="0" locked="0" layoutInCell="1" allowOverlap="1" wp14:anchorId="15C07B16" wp14:editId="143EC88C">
                      <wp:simplePos x="0" y="0"/>
                      <wp:positionH relativeFrom="column">
                        <wp:posOffset>69850</wp:posOffset>
                      </wp:positionH>
                      <wp:positionV relativeFrom="paragraph">
                        <wp:posOffset>-57150</wp:posOffset>
                      </wp:positionV>
                      <wp:extent cx="1097280" cy="1737360"/>
                      <wp:effectExtent l="0" t="0" r="762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35"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6"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7"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8"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39"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035914E" id="Group 19" o:spid="_x0000_s1026" style="position:absolute;margin-left:5.5pt;margin-top:-4.5pt;width:86.4pt;height:136.8pt;z-index:251664384"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Ve1nEAAAA2wAAAA8AAABkcnMvZG93bnJldi54bWxEj0FrwkAUhO8F/8PyBG91U0ODpK5ShEBF&#10;ClalXh/ZZxLMvg272yT+e7dQ6HGYmW+Y1WY0rejJ+caygpd5AoK4tLrhSsH5VDwvQfiArLG1TAru&#10;5GGznjytMNd24C/qj6ESEcI+RwV1CF0upS9rMujntiOO3tU6gyFKV0ntcIhw08pFkmTSYMNxocaO&#10;tjWVt+OPUeBO8mD3n5f98lzsDtfLDdPsO1NqNh3f30AEGsN/+K/9oRWkr/D7Jf4Au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Ve1nEAAAA2wAAAA8AAAAAAAAAAAAAAAAA&#10;nwIAAGRycy9kb3ducmV2LnhtbFBLBQYAAAAABAAEAPcAAACQAw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ryQ7FAAAA2wAAAA8AAABkcnMvZG93bnJldi54bWxEj0FrwkAUhO8F/8PyBG/NRsVUU1cRUbR4&#10;aKv2/sg+k2D2bcyuGv+9Wyj0OMzMN8x03ppK3KhxpWUF/SgGQZxZXXKu4HhYv45BOI+ssbJMCh7k&#10;YD7rvEwx1fbO33Tb+1wECLsUFRTe16mULivIoItsTRy8k20M+iCbXOoG7wFuKjmI40QaLDksFFjT&#10;sqDsvL8aBW/l6LMaPCZf7mM3Xm0myc96dekr1eu2i3cQnlr/H/5rb7WCYQK/X8IPkL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68kOxQAAANsAAAAPAAAAAAAAAAAAAAAA&#10;AJ8CAABkcnMvZG93bnJldi54bWxQSwUGAAAAAAQABAD3AAAAkQM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erPCAAAA2wAAAA8AAABkcnMvZG93bnJldi54bWxEj0FrAjEUhO+F/ofwCl5KzWqhymqUUpXa&#10;Y7fF83Pz3CxuXpYkruu/N4LgcZiZb5j5sreN6MiH2rGC0TADQVw6XXOl4P9v8zYFESKyxsYxKbhQ&#10;gOXi+WmOuXZn/qWuiJVIEA45KjAxtrmUoTRkMQxdS5y8g/MWY5K+ktrjOcFtI8dZ9iEt1pwWDLb0&#10;Zag8FieroGssTQ6xcCvz+rPeV99T2vlSqcFL/zkDEamPj/C9vdUK3idw+5J+gFx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v3qzwgAAANsAAAAPAAAAAAAAAAAAAAAAAJ8C&#10;AABkcnMvZG93bnJldi54bWxQSwUGAAAAAAQABAD3AAAAjgM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ON8bAAAAA2wAAAA8AAABkcnMvZG93bnJldi54bWxET8uKwjAU3Qv+Q7jC7DTVYUSqUUQUXIyg&#10;1YXuLs3tQ5ub0kStf28WgsvDec8WranEgxpXWlYwHEQgiFOrS84VnI6b/gSE88gaK8uk4EUOFvNu&#10;Z4axtk8+0CPxuQgh7GJUUHhfx1K6tCCDbmBr4sBltjHoA2xyqRt8hnBTyVEUjaXBkkNDgTWtCkpv&#10;yd0o+H/trtvLanfOqv3fiYZZdD3zWqmfXrucgvDU+q/4495qBb9hbPgSfoCcv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843xsAAAADbAAAADwAAAAAAAAAAAAAAAACfAgAA&#10;ZHJzL2Rvd25yZXYueG1sUEsFBgAAAAAEAAQA9wAAAIwDA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JR3/FAAAA2wAAAA8AAABkcnMvZG93bnJldi54bWxEj09rwkAUxO+C32F5gjfd2ILU6CoqtAgl&#10;UP8cPD6yL9lg9m3Iribtp+8WCh6HmfkNs9r0thYPan3lWMFsmoAgzp2uuFRwOb9P3kD4gKyxdkwK&#10;vsnDZj0crDDVruMjPU6hFBHCPkUFJoQmldLnhiz6qWuIo1e41mKIsi2lbrGLcFvLlySZS4sVxwWD&#10;De0N5bfT3Sr4nJfZNbt35qv4WBR7mf3srD8rNR712yWIQH14hv/bB63gdQF/X+I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SUd/xQAAANsAAAAPAAAAAAAAAAAAAAAA&#10;AJ8CAABkcnMvZG93bnJldi54bWxQSwUGAAAAAAQABAD3AAAAkQM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87231C" w:rsidRPr="00A70275" w:rsidRDefault="0087231C" w:rsidP="00A70275">
            <w:pPr>
              <w:spacing w:line="240" w:lineRule="auto"/>
              <w:jc w:val="center"/>
              <w:rPr>
                <w:rFonts w:ascii="Yu Gothic UI Semibold" w:eastAsia="Yu Gothic UI Semibold" w:hAnsi="Yu Gothic UI Semibold"/>
              </w:rPr>
            </w:pPr>
          </w:p>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87231C" w:rsidRPr="00A70275" w:rsidTr="0098340E">
              <w:trPr>
                <w:trHeight w:hRule="exact" w:val="1008"/>
              </w:trPr>
              <w:tc>
                <w:tcPr>
                  <w:tcW w:w="5000" w:type="pct"/>
                </w:tcPr>
                <w:p w:rsidR="0087231C" w:rsidRPr="00A70275" w:rsidRDefault="0087231C" w:rsidP="00A70275">
                  <w:pPr>
                    <w:spacing w:line="240" w:lineRule="auto"/>
                    <w:jc w:val="center"/>
                    <w:rPr>
                      <w:rFonts w:ascii="Yu Gothic UI Semibold" w:eastAsia="Yu Gothic UI Semibold" w:hAnsi="Yu Gothic UI Semibold"/>
                    </w:rPr>
                  </w:pPr>
                </w:p>
              </w:tc>
            </w:tr>
            <w:tr w:rsidR="0087231C" w:rsidRPr="00A70275" w:rsidTr="0098340E">
              <w:trPr>
                <w:trHeight w:hRule="exact" w:val="2880"/>
              </w:trPr>
              <w:tc>
                <w:tcPr>
                  <w:tcW w:w="5000" w:type="pct"/>
                </w:tcPr>
                <w:p w:rsidR="00E460C1" w:rsidRPr="00847E37" w:rsidRDefault="00847E37" w:rsidP="00A70275">
                  <w:pPr>
                    <w:spacing w:line="240" w:lineRule="auto"/>
                    <w:jc w:val="center"/>
                    <w:rPr>
                      <w:rStyle w:val="text"/>
                      <w:rFonts w:ascii="Yu Gothic UI Semibold" w:eastAsia="Yu Gothic UI Semibold" w:hAnsi="Yu Gothic UI Semibold"/>
                      <w:sz w:val="14"/>
                    </w:rPr>
                  </w:pPr>
                  <w:r w:rsidRPr="00847E37">
                    <w:rPr>
                      <w:rFonts w:ascii="Yu Gothic UI Semibold" w:eastAsia="Yu Gothic UI Semibold" w:hAnsi="Yu Gothic UI Semibold"/>
                      <w:sz w:val="18"/>
                    </w:rPr>
                    <w:t xml:space="preserve">“…that he would grant you, according to the riches of his glory, that you may be strengthened with power through his Spirit in the inner person, that Christ may dwell in your hearts through faith, to the end that you, being rooted and grounded in love, may be strengthened to comprehend with all the saints what is the width and length and height and depth, and to know Christ’s love which surpasses knowledge, that you may be filled with all the fullness of God.” </w:t>
                  </w:r>
                  <w:r>
                    <w:rPr>
                      <w:rFonts w:ascii="Yu Gothic UI Semibold" w:eastAsia="Yu Gothic UI Semibold" w:hAnsi="Yu Gothic UI Semibold"/>
                      <w:sz w:val="18"/>
                    </w:rPr>
                    <w:t xml:space="preserve"> </w:t>
                  </w:r>
                  <w:r w:rsidRPr="00847E37">
                    <w:rPr>
                      <w:rFonts w:ascii="Yu Gothic UI Semibold" w:eastAsia="Yu Gothic UI Semibold" w:hAnsi="Yu Gothic UI Semibold"/>
                      <w:sz w:val="18"/>
                    </w:rPr>
                    <w:t>Ephesians 3:16-19</w:t>
                  </w:r>
                </w:p>
                <w:p w:rsidR="0087231C" w:rsidRPr="00A70275" w:rsidRDefault="0087231C" w:rsidP="00A70275">
                  <w:pPr>
                    <w:pStyle w:val="Subtitle"/>
                    <w:spacing w:line="240" w:lineRule="auto"/>
                    <w:jc w:val="center"/>
                    <w:rPr>
                      <w:rFonts w:ascii="Yu Gothic UI Semibold" w:eastAsia="Yu Gothic UI Semibold" w:hAnsi="Yu Gothic UI Semibold"/>
                    </w:rPr>
                  </w:pPr>
                </w:p>
              </w:tc>
            </w:tr>
          </w:tbl>
          <w:p w:rsidR="0087231C" w:rsidRPr="00A70275" w:rsidRDefault="0087231C" w:rsidP="00A70275">
            <w:pPr>
              <w:spacing w:line="240" w:lineRule="auto"/>
              <w:jc w:val="center"/>
              <w:rPr>
                <w:rFonts w:ascii="Yu Gothic UI Semibold" w:eastAsia="Yu Gothic UI Semibold" w:hAnsi="Yu Gothic UI Semibold"/>
              </w:rPr>
            </w:pPr>
          </w:p>
        </w:tc>
      </w:tr>
      <w:tr w:rsidR="0087231C" w:rsidTr="0098340E">
        <w:trPr>
          <w:trHeight w:hRule="exact" w:val="4320"/>
          <w:jc w:val="center"/>
        </w:trPr>
        <w:tc>
          <w:tcPr>
            <w:tcW w:w="1944" w:type="dxa"/>
            <w:vAlign w:val="center"/>
          </w:tcPr>
          <w:p w:rsidR="0087231C" w:rsidRDefault="009F6D19" w:rsidP="0098340E">
            <w:pPr>
              <w:jc w:val="center"/>
            </w:pPr>
            <w:r>
              <w:rPr>
                <w:rFonts w:ascii="Times New Roman" w:hAnsi="Times New Roman" w:cs="Times New Roman"/>
                <w:noProof/>
                <w:color w:val="auto"/>
                <w:kern w:val="0"/>
                <w:szCs w:val="24"/>
                <w14:ligatures w14:val="none"/>
              </w:rPr>
              <mc:AlternateContent>
                <mc:Choice Requires="wpg">
                  <w:drawing>
                    <wp:anchor distT="0" distB="0" distL="114300" distR="114300" simplePos="0" relativeHeight="251666432" behindDoc="0" locked="0" layoutInCell="1" allowOverlap="1" wp14:anchorId="15C07B16" wp14:editId="143EC88C">
                      <wp:simplePos x="0" y="0"/>
                      <wp:positionH relativeFrom="column">
                        <wp:posOffset>62865</wp:posOffset>
                      </wp:positionH>
                      <wp:positionV relativeFrom="paragraph">
                        <wp:posOffset>-30480</wp:posOffset>
                      </wp:positionV>
                      <wp:extent cx="1097280" cy="1737360"/>
                      <wp:effectExtent l="0" t="0" r="7620" b="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41"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2"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3"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4"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5"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1375793A" id="Group 40" o:spid="_x0000_s1026" style="position:absolute;margin-left:4.95pt;margin-top:-2.4pt;width:86.4pt;height:136.8pt;z-index:251666432"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oDifDAAAA2wAAAA8AAABkcnMvZG93bnJldi54bWxEj0GLwjAUhO/C/ofwBG+aukqRahRZEHYR&#10;Qavo9dE822LzUpKs1n9vFhY8DjPzDbNYdaYRd3K+tqxgPEpAEBdW11wqOB03wxkIH5A1NpZJwZM8&#10;rJYfvQVm2j74QPc8lCJC2GeooAqhzaT0RUUG/ci2xNG7WmcwROlKqR0+Itw08jNJUmmw5rhQYUtf&#10;FRW3/NcocEe5t9vdZTs7bX7218sNJ+k5VWrQ79ZzEIG68A7/t7+1gukY/r7EHyC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6gOJ8MAAADbAAAADwAAAAAAAAAAAAAAAACf&#10;AgAAZHJzL2Rvd25yZXYueG1sUEsFBgAAAAAEAAQA9wAAAI8DA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WvHDEAAAA2wAAAA8AAABkcnMvZG93bnJldi54bWxEj0FrwkAUhO+C/2F5gre6MVSrqauIKCoe&#10;2qq9P7LPJJh9m2ZXjf/eFQoeh5n5hpnMGlOKK9WusKyg34tAEKdWF5wpOB5WbyMQziNrLC2Tgjs5&#10;mE3brQkm2t74h657n4kAYZeggtz7KpHSpTkZdD1bEQfvZGuDPsg6k7rGW4CbUsZRNJQGCw4LOVa0&#10;yCk97y9GwUcx+Crj+/jbbXej5Xo8/F0t//pKdTvN/BOEp8a/wv/tjVbwHsPzS/gBcv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WvHDEAAAA2wAAAA8AAAAAAAAAAAAAAAAA&#10;nwIAAGRycy9kb3ducmV2LnhtbFBLBQYAAAAABAAEAPcAAACQAw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CD83CAAAA2wAAAA8AAABkcnMvZG93bnJldi54bWxEj0FrAjEUhO+F/ofwCr0UzdoWldUoopbW&#10;o6t4fm6em8XNy5LEdfvvm0Khx2FmvmHmy942oiMfascKRsMMBHHpdM2VguPhYzAFESKyxsYxKfim&#10;AMvF48Mcc+3uvKeuiJVIEA45KjAxtrmUoTRkMQxdS5y8i/MWY5K+ktrjPcFtI1+zbCwt1pwWDLa0&#10;NlRei5tV0DWWJpdYuI152W3P1eeUTr5U6vmpX81AROrjf/iv/aUVvL/B75f0A+Ti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gg/NwgAAANsAAAAPAAAAAAAAAAAAAAAAAJ8C&#10;AABkcnMvZG93bnJldi54bWxQSwUGAAAAAAQABAD3AAAAjgM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FTr7FAAAA2wAAAA8AAABkcnMvZG93bnJldi54bWxEj81rwkAUxO+F/g/LK/RWN4qKpFmlSAUP&#10;CvXjEG+P7MuHzb4N2a1J/vuuIHgcZuY3TLLqTS1u1LrKsoLxKAJBnFldcaHgfNp8LEA4j6yxtkwK&#10;BnKwWr6+JBhr2/GBbkdfiABhF6OC0vsmltJlJRl0I9sQBy+3rUEfZFtI3WIX4KaWkyiaS4MVh4US&#10;G1qXlP0e/4yC3bC/bi/rfZrXP7MzjfPomvK3Uu9v/dcnCE+9f4Yf7a1WMJ3C/Uv4AXL5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U6+xQAAANsAAAAPAAAAAAAAAAAAAAAA&#10;AJ8CAABkcnMvZG93bnJldi54bWxQSwUGAAAAAAQABAD3AAAAkQM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PgfFAAAA2wAAAA8AAABkcnMvZG93bnJldi54bWxEj0FrwkAUhO+C/2F5Qm91Y2mlRldphUqh&#10;BKx68PjIvmSD2bchu5ror3cLBY/DzHzDLFa9rcWFWl85VjAZJyCIc6crLhUc9l/P7yB8QNZYOyYF&#10;V/KwWg4HC0y16/iXLrtQighhn6ICE0KTSulzQxb92DXE0StcazFE2ZZSt9hFuK3lS5JMpcWK44LB&#10;htaG8tPubBX8TMvsmJ07sy02s2Its9un9Xulnkb9xxxEoD48wv/tb63g9Q3+vsQfIJ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Aj4HxQAAANsAAAAPAAAAAAAAAAAAAAAA&#10;AJ8CAABkcnMvZG93bnJldi54bWxQSwUGAAAAAAQABAD3AAAAkQM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87231C" w:rsidRDefault="0087231C" w:rsidP="0098340E"/>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87231C" w:rsidTr="0098340E">
              <w:trPr>
                <w:trHeight w:hRule="exact" w:val="1008"/>
              </w:trPr>
              <w:tc>
                <w:tcPr>
                  <w:tcW w:w="5000" w:type="pct"/>
                </w:tcPr>
                <w:p w:rsidR="0087231C" w:rsidRDefault="0087231C" w:rsidP="0098340E"/>
              </w:tc>
            </w:tr>
            <w:tr w:rsidR="0087231C" w:rsidTr="0098340E">
              <w:trPr>
                <w:trHeight w:hRule="exact" w:val="2880"/>
              </w:trPr>
              <w:tc>
                <w:tcPr>
                  <w:tcW w:w="5000" w:type="pct"/>
                </w:tcPr>
                <w:p w:rsidR="00FD48E4" w:rsidRDefault="00FD48E4" w:rsidP="00A70275">
                  <w:pPr>
                    <w:spacing w:line="240" w:lineRule="auto"/>
                    <w:jc w:val="center"/>
                    <w:rPr>
                      <w:rStyle w:val="text"/>
                      <w:rFonts w:ascii="Yu Gothic UI Semibold" w:eastAsia="Yu Gothic UI Semibold" w:hAnsi="Yu Gothic UI Semibold"/>
                      <w:sz w:val="18"/>
                    </w:rPr>
                  </w:pPr>
                </w:p>
                <w:p w:rsidR="00847E37" w:rsidRPr="00A70275" w:rsidRDefault="00847E37" w:rsidP="00A70275">
                  <w:pPr>
                    <w:spacing w:line="240" w:lineRule="auto"/>
                    <w:jc w:val="center"/>
                    <w:rPr>
                      <w:rStyle w:val="text"/>
                      <w:rFonts w:ascii="Yu Gothic UI Semibold" w:eastAsia="Yu Gothic UI Semibold" w:hAnsi="Yu Gothic UI Semibold"/>
                      <w:sz w:val="18"/>
                    </w:rPr>
                  </w:pPr>
                </w:p>
                <w:p w:rsidR="0087231C" w:rsidRPr="00A70275" w:rsidRDefault="00847E37" w:rsidP="00A70275">
                  <w:pPr>
                    <w:pStyle w:val="Subtitle"/>
                    <w:spacing w:line="240" w:lineRule="auto"/>
                    <w:jc w:val="center"/>
                    <w:rPr>
                      <w:rFonts w:ascii="Yu Gothic UI Semibold" w:eastAsia="Yu Gothic UI Semibold" w:hAnsi="Yu Gothic UI Semibold"/>
                    </w:rPr>
                  </w:pPr>
                  <w:r w:rsidRPr="00847E37">
                    <w:rPr>
                      <w:rFonts w:ascii="Yu Gothic UI Semibold" w:eastAsia="Yu Gothic UI Semibold" w:hAnsi="Yu Gothic UI Semibold"/>
                    </w:rPr>
                    <w:t>“I can do all things through Christ, who strengthens me.” Philippians 4:13</w:t>
                  </w:r>
                </w:p>
              </w:tc>
            </w:tr>
          </w:tbl>
          <w:p w:rsidR="0087231C" w:rsidRDefault="0087231C" w:rsidP="0098340E"/>
        </w:tc>
      </w:tr>
      <w:tr w:rsidR="0087231C" w:rsidTr="0098340E">
        <w:trPr>
          <w:trHeight w:hRule="exact" w:val="4320"/>
          <w:jc w:val="center"/>
        </w:trPr>
        <w:tc>
          <w:tcPr>
            <w:tcW w:w="1944" w:type="dxa"/>
            <w:vAlign w:val="center"/>
          </w:tcPr>
          <w:p w:rsidR="0087231C" w:rsidRDefault="009F6D19" w:rsidP="0098340E">
            <w:pPr>
              <w:jc w:val="center"/>
            </w:pPr>
            <w:r>
              <w:rPr>
                <w:rFonts w:ascii="Times New Roman" w:hAnsi="Times New Roman" w:cs="Times New Roman"/>
                <w:noProof/>
                <w:color w:val="auto"/>
                <w:kern w:val="0"/>
                <w:szCs w:val="24"/>
                <w14:ligatures w14:val="none"/>
              </w:rPr>
              <mc:AlternateContent>
                <mc:Choice Requires="wpg">
                  <w:drawing>
                    <wp:anchor distT="0" distB="0" distL="114300" distR="114300" simplePos="0" relativeHeight="251668480" behindDoc="0" locked="0" layoutInCell="1" allowOverlap="1" wp14:anchorId="15C07B16" wp14:editId="143EC88C">
                      <wp:simplePos x="0" y="0"/>
                      <wp:positionH relativeFrom="column">
                        <wp:posOffset>63500</wp:posOffset>
                      </wp:positionH>
                      <wp:positionV relativeFrom="paragraph">
                        <wp:posOffset>-54610</wp:posOffset>
                      </wp:positionV>
                      <wp:extent cx="1097280" cy="1737360"/>
                      <wp:effectExtent l="0" t="0" r="762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47"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8"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49"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50"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51"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4219973B" id="Group 46" o:spid="_x0000_s1026" style="position:absolute;margin-left:5pt;margin-top:-4.3pt;width:86.4pt;height:136.8pt;z-index:251668480"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NM8jDAAAA2wAAAA8AAABkcnMvZG93bnJldi54bWxEj92KwjAUhO8F3yEcwTtNdaUr1SjLgrAi&#10;gn+st4fm2Babk5JErW9vFha8HGbmG2a+bE0t7uR8ZVnBaJiAIM6trrhQcDquBlMQPiBrrC2Tgid5&#10;WC66nTlm2j54T/dDKESEsM9QQRlCk0np85IM+qFtiKN3sc5giNIVUjt8RLip5ThJUmmw4rhQYkPf&#10;JeXXw80ocEe5s5vteTM9rda7y/mKH+lvqlS/137NQARqwzv83/7RCiaf8Pcl/gC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w0zyMMAAADbAAAADwAAAAAAAAAAAAAAAACf&#10;AgAAZHJzL2Rvd25yZXYueG1sUEsFBgAAAAAEAAQA9wAAAI8DA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i5rCAAAA2wAAAA8AAABkcnMvZG93bnJldi54bWxET01rwkAQvRf8D8sI3urGYDVG1yBFaUsP&#10;1aj3ITsmwexsmt1q/PfdQ6HHx/teZb1pxI06V1tWMBlHIIgLq2suFZyOu+cEhPPIGhvLpOBBDrL1&#10;4GmFqbZ3PtAt96UIIexSVFB536ZSuqIig25sW+LAXWxn0AfYlVJ3eA/hppFxFM2kwZpDQ4UtvVZU&#10;XPMfo2Bev3w18WOxdx+fyfZtMTvvtt8TpUbDfrME4an3/+I/97tWMA1jw5fwA+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PouawgAAANsAAAAPAAAAAAAAAAAAAAAAAJ8C&#10;AABkcnMvZG93bnJldi54bWxQSwUGAAAAAAQABAD3AAAAjgM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qOCfCAAAA2wAAAA8AAABkcnMvZG93bnJldi54bWxEj0FrAjEUhO+F/ofwCr0UzVpK1dUoopbW&#10;o6t4fm6em8XNy5LEdfvvm0Khx2FmvmHmy942oiMfascKRsMMBHHpdM2VguPhYzABESKyxsYxKfim&#10;AMvF48Mcc+3uvKeuiJVIEA45KjAxtrmUoTRkMQxdS5y8i/MWY5K+ktrjPcFtI1+z7F1arDktGGxp&#10;bai8FjeroGssjS+xcBvzstueq88JnXyp1PNTv5qBiNTH//Bf+0sreJvC75f0A+Ti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ajgnwgAAANsAAAAPAAAAAAAAAAAAAAAAAJ8C&#10;AABkcnMvZG93bnJldi54bWxQSwUGAAAAAAQABAD3AAAAjgM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n3mC+AAAA2wAAAA8AAABkcnMvZG93bnJldi54bWxET8kKwjAQvQv+QxjBm6YKilSjiCh4UHA7&#10;6G1opos2k9JErX9vDoLHx9tni8aU4kW1KywrGPQjEMSJ1QVnCi7nTW8CwnlkjaVlUvAhB4t5uzXD&#10;WNs3H+l18pkIIexiVJB7X8VSuiQng65vK+LApbY26AOsM6lrfIdwU8phFI2lwYJDQ44VrXJKHqen&#10;UbD77O/b22p/TcvD6EKDNLpfea1Ut9MspyA8Nf4v/rm3WsEorA9fwg+Q8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Rn3mC+AAAA2wAAAA8AAAAAAAAAAAAAAAAAnwIAAGRy&#10;cy9kb3ducmV2LnhtbFBLBQYAAAAABAAEAPcAAACKAw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grtnFAAAA2wAAAA8AAABkcnMvZG93bnJldi54bWxEj09rwkAUxO8Fv8PyBG91o6DU6CoqtAgl&#10;UP8cPD6yL9lg9m3Irib203cLhR6HmfkNs9r0thYPan3lWMFknIAgzp2uuFRwOb+/voHwAVlj7ZgU&#10;PMnDZj14WWGqXcdHepxCKSKEfYoKTAhNKqXPDVn0Y9cQR69wrcUQZVtK3WIX4baW0ySZS4sVxwWD&#10;De0N5bfT3Sr4nJfZNbt35qv4WBR7mX3vrD8rNRr22yWIQH34D/+1D1rBbAK/X+IPk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4K7ZxQAAANsAAAAPAAAAAAAAAAAAAAAA&#10;AJ8CAABkcnMvZG93bnJldi54bWxQSwUGAAAAAAQABAD3AAAAkQM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87231C" w:rsidRDefault="0087231C" w:rsidP="0098340E"/>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87231C" w:rsidTr="0098340E">
              <w:trPr>
                <w:trHeight w:hRule="exact" w:val="1008"/>
              </w:trPr>
              <w:tc>
                <w:tcPr>
                  <w:tcW w:w="5000" w:type="pct"/>
                </w:tcPr>
                <w:p w:rsidR="0087231C" w:rsidRDefault="0087231C" w:rsidP="0098340E"/>
              </w:tc>
            </w:tr>
            <w:tr w:rsidR="0087231C" w:rsidTr="0098340E">
              <w:trPr>
                <w:trHeight w:hRule="exact" w:val="2880"/>
              </w:trPr>
              <w:tc>
                <w:tcPr>
                  <w:tcW w:w="5000" w:type="pct"/>
                </w:tcPr>
                <w:p w:rsidR="00847E37" w:rsidRPr="00847E37" w:rsidRDefault="00847E37" w:rsidP="00847E37">
                  <w:pPr>
                    <w:pStyle w:val="Subtitle"/>
                    <w:spacing w:line="240" w:lineRule="auto"/>
                    <w:jc w:val="center"/>
                    <w:rPr>
                      <w:rStyle w:val="text"/>
                      <w:rFonts w:ascii="Yu Gothic UI Semibold" w:eastAsia="Yu Gothic UI Semibold" w:hAnsi="Yu Gothic UI Semibold"/>
                      <w:sz w:val="24"/>
                    </w:rPr>
                  </w:pPr>
                </w:p>
                <w:p w:rsidR="0087231C" w:rsidRDefault="00847E37" w:rsidP="00847E37">
                  <w:pPr>
                    <w:pStyle w:val="Subtitle"/>
                    <w:spacing w:line="240" w:lineRule="auto"/>
                    <w:jc w:val="center"/>
                  </w:pPr>
                  <w:r w:rsidRPr="00847E37">
                    <w:rPr>
                      <w:rStyle w:val="text"/>
                      <w:rFonts w:ascii="Yu Gothic UI Semibold" w:eastAsia="Yu Gothic UI Semibold" w:hAnsi="Yu Gothic UI Semibold"/>
                    </w:rPr>
                    <w:t>“Train up a child in the way he should go, and when he is old he will not depart from it.” Proverbs 22:6</w:t>
                  </w:r>
                </w:p>
              </w:tc>
            </w:tr>
          </w:tbl>
          <w:p w:rsidR="0087231C" w:rsidRDefault="0087231C" w:rsidP="0098340E"/>
        </w:tc>
      </w:tr>
    </w:tbl>
    <w:p w:rsidR="0087231C" w:rsidRDefault="0087231C" w:rsidP="0087231C"/>
    <w:p w:rsidR="0087231C" w:rsidRDefault="0087231C" w:rsidP="0087231C"/>
    <w:tbl>
      <w:tblPr>
        <w:tblW w:w="7200" w:type="dxa"/>
        <w:jc w:val="center"/>
        <w:tblCellMar>
          <w:left w:w="0" w:type="dxa"/>
          <w:right w:w="0" w:type="dxa"/>
        </w:tblCellMar>
        <w:tblLook w:val="04A0" w:firstRow="1" w:lastRow="0" w:firstColumn="1" w:lastColumn="0" w:noHBand="0" w:noVBand="1"/>
        <w:tblDescription w:val="Layout Table"/>
      </w:tblPr>
      <w:tblGrid>
        <w:gridCol w:w="1944"/>
        <w:gridCol w:w="216"/>
        <w:gridCol w:w="5040"/>
      </w:tblGrid>
      <w:tr w:rsidR="0087231C" w:rsidTr="0098340E">
        <w:trPr>
          <w:trHeight w:hRule="exact" w:val="4320"/>
          <w:jc w:val="center"/>
        </w:trPr>
        <w:tc>
          <w:tcPr>
            <w:tcW w:w="1944" w:type="dxa"/>
            <w:vAlign w:val="center"/>
          </w:tcPr>
          <w:p w:rsidR="0087231C" w:rsidRDefault="009F6D19" w:rsidP="0098340E">
            <w:pPr>
              <w:jc w:val="center"/>
            </w:pPr>
            <w:r>
              <w:rPr>
                <w:rFonts w:ascii="Times New Roman" w:hAnsi="Times New Roman" w:cs="Times New Roman"/>
                <w:noProof/>
                <w:color w:val="auto"/>
                <w:kern w:val="0"/>
                <w:szCs w:val="24"/>
                <w14:ligatures w14:val="none"/>
              </w:rPr>
              <w:lastRenderedPageBreak/>
              <mc:AlternateContent>
                <mc:Choice Requires="wpg">
                  <w:drawing>
                    <wp:anchor distT="0" distB="0" distL="114300" distR="114300" simplePos="0" relativeHeight="251670528" behindDoc="0" locked="0" layoutInCell="1" allowOverlap="1" wp14:anchorId="15C07B16" wp14:editId="143EC88C">
                      <wp:simplePos x="0" y="0"/>
                      <wp:positionH relativeFrom="column">
                        <wp:posOffset>63500</wp:posOffset>
                      </wp:positionH>
                      <wp:positionV relativeFrom="paragraph">
                        <wp:posOffset>15240</wp:posOffset>
                      </wp:positionV>
                      <wp:extent cx="1097280" cy="1737360"/>
                      <wp:effectExtent l="0" t="0" r="762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53"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54"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55"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56"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57"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7941A23B" id="Group 52" o:spid="_x0000_s1026" style="position:absolute;margin-left:5pt;margin-top:1.2pt;width:86.4pt;height:136.8pt;z-index:251670528"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voxbEAAAA2wAAAA8AAABkcnMvZG93bnJldi54bWxEj0FrwkAUhO8F/8PyBG91U0ODpK5ShEBF&#10;ClalXh/ZZxLMvg272yT+e7dQ6HGYmW+Y1WY0rejJ+caygpd5AoK4tLrhSsH5VDwvQfiArLG1TAru&#10;5GGznjytMNd24C/qj6ESEcI+RwV1CF0upS9rMujntiOO3tU6gyFKV0ntcIhw08pFkmTSYMNxocaO&#10;tjWVt+OPUeBO8mD3n5f98lzsDtfLDdPsO1NqNh3f30AEGsN/+K/9oRW8pvD7Jf4Au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voxbEAAAA2wAAAA8AAAAAAAAAAAAAAAAA&#10;nwIAAGRycy9kb3ducmV2LnhtbFBLBQYAAAAABAAEAPcAAACQAw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qF0LFAAAA2wAAAA8AAABkcnMvZG93bnJldi54bWxEj0FrwkAUhO8F/8PyhN50ozSppq5SikHF&#10;g61t74/saxKafZtmV03+vSsIPQ4z8w2zWHWmFmdqXWVZwWQcgSDOra64UPD1mY1mIJxH1lhbJgU9&#10;OVgtBw8LTLW98Aedj74QAcIuRQWl900qpctLMujGtiEO3o9tDfog20LqFi8Bbmo5jaJEGqw4LJTY&#10;0FtJ+e/xZBQ8V/Ghnvbzd7fbz9abefKdrf8mSj0Ou9cXEJ46/x++t7daQfwEty/hB8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qhdCxQAAANsAAAAPAAAAAAAAAAAAAAAA&#10;AJ8CAABkcnMvZG93bnJldi54bWxQSwUGAAAAAAQABAD3AAAAkQM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pP/CAAAA2wAAAA8AAABkcnMvZG93bnJldi54bWxEj0FrAjEUhO8F/0N4Qi9Fsy1Yl9UoYlta&#10;j67i+bl5bhY3L0uSrtt/3xSEHoeZ+YZZrgfbip58aBwreJ5mIIgrpxuuFRwPH5McRIjIGlvHpOCH&#10;AqxXo4clFtrdeE99GWuRIBwKVGBi7AopQ2XIYpi6jjh5F+ctxiR9LbXHW4LbVr5k2au02HBaMNjR&#10;1lB1Lb+tgr61NL/E0r2Zp937uf7M6eQrpR7Hw2YBItIQ/8P39pdWMJvB35f0A+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qT/wgAAANsAAAAPAAAAAAAAAAAAAAAAAJ8C&#10;AABkcnMvZG93bnJldi54bWxQSwUGAAAAAAQABAD3AAAAjgM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C44/EAAAA2wAAAA8AAABkcnMvZG93bnJldi54bWxEj0uLwkAQhO+C/2Hohb3pREGRbCayiIKH&#10;FXzkoLcm03m4mZ6QmdX473cEwWNRVV9RybI3jbhR52rLCibjCARxbnXNpYLstBktQDiPrLGxTAoe&#10;5GCZDgcJxtre+UC3oy9FgLCLUUHlfRtL6fKKDLqxbYmDV9jOoA+yK6Xu8B7gppHTKJpLgzWHhQpb&#10;WlWU/x7/jIKfx+66vax256LZzzKaFNH1zGulPj/67y8Qnnr/Dr/aW61gNofnl/ADZ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C44/EAAAA2wAAAA8AAAAAAAAAAAAAAAAA&#10;nwIAAGRycy9kb3ducmV2LnhtbFBLBQYAAAAABAAEAPcAAACQAw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FkzbFAAAA2wAAAA8AAABkcnMvZG93bnJldi54bWxEj0FrwkAUhO8F/8PyhN50Y6G2RldphUpB&#10;AlY9eHxkX7LB7NuQXU3sr3cLQo/DzHzDLFa9rcWVWl85VjAZJyCIc6crLhUcD1+jdxA+IGusHZOC&#10;G3lYLQdPC0y16/iHrvtQighhn6ICE0KTSulzQxb92DXE0StcazFE2ZZSt9hFuK3lS5JMpcWK44LB&#10;htaG8vP+YhVsp2V2yi6d2RWbWbGW2e+n9Qelnof9xxxEoD78hx/tb63g9Q3+vsQfIJ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RZM2xQAAANsAAAAPAAAAAAAAAAAAAAAA&#10;AJ8CAABkcnMvZG93bnJldi54bWxQSwUGAAAAAAQABAD3AAAAkQM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87231C" w:rsidRDefault="0087231C" w:rsidP="0098340E"/>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87231C" w:rsidTr="0098340E">
              <w:trPr>
                <w:trHeight w:hRule="exact" w:val="1008"/>
              </w:trPr>
              <w:tc>
                <w:tcPr>
                  <w:tcW w:w="5000" w:type="pct"/>
                </w:tcPr>
                <w:p w:rsidR="0087231C" w:rsidRDefault="0087231C" w:rsidP="0098340E"/>
              </w:tc>
            </w:tr>
            <w:tr w:rsidR="0087231C" w:rsidTr="0098340E">
              <w:trPr>
                <w:trHeight w:hRule="exact" w:val="2880"/>
              </w:trPr>
              <w:tc>
                <w:tcPr>
                  <w:tcW w:w="5000" w:type="pct"/>
                </w:tcPr>
                <w:p w:rsidR="0087231C" w:rsidRPr="00A70275" w:rsidRDefault="008A5086" w:rsidP="008A5086">
                  <w:pPr>
                    <w:pStyle w:val="Subtitle"/>
                    <w:spacing w:line="240" w:lineRule="auto"/>
                    <w:jc w:val="center"/>
                    <w:rPr>
                      <w:rFonts w:ascii="Yu Gothic UI Semibold" w:eastAsia="Yu Gothic UI Semibold" w:hAnsi="Yu Gothic UI Semibold"/>
                      <w:sz w:val="36"/>
                    </w:rPr>
                  </w:pPr>
                  <w:r w:rsidRPr="008A5086">
                    <w:rPr>
                      <w:rFonts w:ascii="Yu Gothic UI Semibold" w:eastAsia="Yu Gothic UI Semibold" w:hAnsi="Yu Gothic UI Semibold"/>
                    </w:rPr>
                    <w:t>“Be strong and courageous. Don’t be afraid or scared of them; for God himself is who goes with you. He will not fail you nor forsake you.” Deuteronomy 31:6</w:t>
                  </w:r>
                </w:p>
              </w:tc>
            </w:tr>
          </w:tbl>
          <w:p w:rsidR="0087231C" w:rsidRDefault="0087231C" w:rsidP="0098340E"/>
        </w:tc>
      </w:tr>
      <w:tr w:rsidR="0087231C" w:rsidTr="0098340E">
        <w:trPr>
          <w:trHeight w:hRule="exact" w:val="4320"/>
          <w:jc w:val="center"/>
        </w:trPr>
        <w:tc>
          <w:tcPr>
            <w:tcW w:w="1944" w:type="dxa"/>
            <w:vAlign w:val="center"/>
          </w:tcPr>
          <w:p w:rsidR="0087231C" w:rsidRDefault="009F6D19" w:rsidP="0098340E">
            <w:pPr>
              <w:jc w:val="center"/>
            </w:pPr>
            <w:r>
              <w:rPr>
                <w:rFonts w:ascii="Times New Roman" w:hAnsi="Times New Roman" w:cs="Times New Roman"/>
                <w:noProof/>
                <w:color w:val="auto"/>
                <w:kern w:val="0"/>
                <w:szCs w:val="24"/>
                <w14:ligatures w14:val="none"/>
              </w:rPr>
              <mc:AlternateContent>
                <mc:Choice Requires="wpg">
                  <w:drawing>
                    <wp:anchor distT="0" distB="0" distL="114300" distR="114300" simplePos="0" relativeHeight="251672576" behindDoc="0" locked="0" layoutInCell="1" allowOverlap="1" wp14:anchorId="15C07B16" wp14:editId="143EC88C">
                      <wp:simplePos x="0" y="0"/>
                      <wp:positionH relativeFrom="column">
                        <wp:posOffset>69850</wp:posOffset>
                      </wp:positionH>
                      <wp:positionV relativeFrom="paragraph">
                        <wp:posOffset>-63500</wp:posOffset>
                      </wp:positionV>
                      <wp:extent cx="1097280" cy="1737360"/>
                      <wp:effectExtent l="0" t="0" r="762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59"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0"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1"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2"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3"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1BAD5AD8" id="Group 58" o:spid="_x0000_s1026" style="position:absolute;margin-left:5.5pt;margin-top:-5pt;width:86.4pt;height:136.8pt;z-index:251672576"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HlPzDAAAA2wAAAA8AAABkcnMvZG93bnJldi54bWxEj92KwjAUhO8F3yEcwTtNdbG41SjLgrAi&#10;gn+st4fm2Babk5JErW9vFha8HGbmG2a+bE0t7uR8ZVnBaJiAIM6trrhQcDquBlMQPiBrrC2Tgid5&#10;WC66nTlm2j54T/dDKESEsM9QQRlCk0np85IM+qFtiKN3sc5giNIVUjt8RLip5ThJUmmw4rhQYkPf&#10;JeXXw80ocEe5s5vteTM9rda7y/mKH+lvqlS/137NQARqwzv83/7RCiaf8Pcl/gC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AeU/MMAAADbAAAADwAAAAAAAAAAAAAAAACf&#10;AgAAZHJzL2Rvd25yZXYueG1sUEsFBgAAAAAEAAQA9wAAAI8DA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92/zAAAAA2wAAAA8AAABkcnMvZG93bnJldi54bWxET8uKwjAU3Q/4D+EK7jRVmI5Wo4goKrPw&#10;vb8017bY3HSaqPXvzUKY5eG8J7PGlOJBtSssK+j3IhDEqdUFZwrOp1V3CMJ5ZI2lZVLwIgezaetr&#10;gom2Tz7Q4+gzEULYJagg975KpHRpTgZdz1bEgbva2qAPsM6krvEZwk0pB1EUS4MFh4YcK1rklN6O&#10;d6Pgp/jelYPXaO+2v8PlehRfVsu/vlKddjMfg/DU+H/xx73RCuKwPnwJP0BO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v3b/MAAAADbAAAADwAAAAAAAAAAAAAAAACfAgAA&#10;ZHJzL2Rvd25yZXYueG1sUEsFBgAAAAAEAAQA9wAAAIwDA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paEHCAAAA2wAAAA8AAABkcnMvZG93bnJldi54bWxEj0FrAjEUhO+F/ofwCl6KZvVgZTVKqYr2&#10;2LX0/Nw8N4ublyWJ6/rvTUHwOMzMN8xi1dtGdORD7VjBeJSBIC6drrlS8HvYDmcgQkTW2DgmBTcK&#10;sFq+viww1+7KP9QVsRIJwiFHBSbGNpcylIYshpFriZN3ct5iTNJXUnu8Jrht5CTLptJizWnBYEtf&#10;hspzcbEKusbSxykWbm3evzfHajejP18qNXjrP+cgIvXxGX6091rBdAz/X9IPkM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qWhBwgAAANsAAAAPAAAAAAAAAAAAAAAAAJ8C&#10;AABkcnMvZG93bnJldi54bWxQSwUGAAAAAAQABAD3AAAAjgM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VLzHEAAAA2wAAAA8AAABkcnMvZG93bnJldi54bWxEj09rwkAUxO8Fv8PyCt7qRsFQoqsUsZCD&#10;Qo0e9PbIvvzR7NuQ3cb47d2C0OMwM79hluvBNKKnztWWFUwnEQji3OqaSwWn4/fHJwjnkTU2lknB&#10;gxysV6O3JSba3vlAfeZLESDsElRQed8mUrq8IoNuYlvi4BW2M+iD7EqpO7wHuGnkLIpiabDmsFBh&#10;S5uK8lv2axTsHvtretnsz0XzMz/RtIiuZ94qNX4fvhYgPA3+P/xqp1pBPIO/L+EHyN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VLzHEAAAA2wAAAA8AAAAAAAAAAAAAAAAA&#10;nwIAAGRycy9kb3ducmV2LnhtbFBLBQYAAAAABAAEAPcAAACQAw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SX4jFAAAA2wAAAA8AAABkcnMvZG93bnJldi54bWxEj09rwkAUxO8Fv8PyBG91o0Ko0VVUaCmU&#10;QP1z8PjIvmSD2bchu5q0n75bKPQ4zMxvmPV2sI14UOdrxwpm0wQEceF0zZWCy/n1+QWED8gaG8ek&#10;4Is8bDejpzVm2vV8pMcpVCJC2GeowITQZlL6wpBFP3UtcfRK11kMUXaV1B32EW4bOU+SVFqsOS4Y&#10;bOlgqLid7lbBR1rl1/zem8/ybVkeZP69t/6s1GQ87FYgAg3hP/zXftcK0gX8fok/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El+IxQAAANsAAAAPAAAAAAAAAAAAAAAA&#10;AJ8CAABkcnMvZG93bnJldi54bWxQSwUGAAAAAAQABAD3AAAAkQM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87231C" w:rsidRDefault="0087231C" w:rsidP="0098340E"/>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87231C" w:rsidTr="0098340E">
              <w:trPr>
                <w:trHeight w:hRule="exact" w:val="1008"/>
              </w:trPr>
              <w:tc>
                <w:tcPr>
                  <w:tcW w:w="5000" w:type="pct"/>
                </w:tcPr>
                <w:p w:rsidR="0087231C" w:rsidRDefault="0087231C" w:rsidP="0098340E"/>
              </w:tc>
            </w:tr>
            <w:tr w:rsidR="0087231C" w:rsidTr="0098340E">
              <w:trPr>
                <w:trHeight w:hRule="exact" w:val="2880"/>
              </w:trPr>
              <w:tc>
                <w:tcPr>
                  <w:tcW w:w="5000" w:type="pct"/>
                </w:tcPr>
                <w:p w:rsidR="0087231C" w:rsidRPr="00A70275" w:rsidRDefault="004527D3" w:rsidP="00A70275">
                  <w:pPr>
                    <w:pStyle w:val="Subtitle"/>
                    <w:spacing w:line="240" w:lineRule="auto"/>
                    <w:jc w:val="center"/>
                    <w:rPr>
                      <w:rFonts w:ascii="Yu Gothic UI Semibold" w:eastAsia="Yu Gothic UI Semibold" w:hAnsi="Yu Gothic UI Semibold"/>
                      <w:sz w:val="36"/>
                    </w:rPr>
                  </w:pPr>
                  <w:r w:rsidRPr="004527D3">
                    <w:rPr>
                      <w:rFonts w:ascii="Yu Gothic UI Semibold" w:eastAsia="Yu Gothic UI Semibold" w:hAnsi="Yu Gothic UI Semibold"/>
                    </w:rPr>
                    <w:t>“Trust in the Lord with all your heart, and don’t lean on your own understanding. In all your ways acknowledge him, and he will make your paths straight.” Proverbs 3:5-6</w:t>
                  </w:r>
                </w:p>
              </w:tc>
            </w:tr>
          </w:tbl>
          <w:p w:rsidR="0087231C" w:rsidRDefault="0087231C" w:rsidP="0098340E"/>
        </w:tc>
      </w:tr>
      <w:tr w:rsidR="0087231C" w:rsidTr="0098340E">
        <w:trPr>
          <w:trHeight w:hRule="exact" w:val="4320"/>
          <w:jc w:val="center"/>
        </w:trPr>
        <w:tc>
          <w:tcPr>
            <w:tcW w:w="1944" w:type="dxa"/>
            <w:vAlign w:val="center"/>
          </w:tcPr>
          <w:p w:rsidR="0087231C" w:rsidRDefault="009F6D19" w:rsidP="0098340E">
            <w:pPr>
              <w:jc w:val="center"/>
            </w:pPr>
            <w:r>
              <w:rPr>
                <w:rFonts w:ascii="Times New Roman" w:hAnsi="Times New Roman" w:cs="Times New Roman"/>
                <w:noProof/>
                <w:color w:val="auto"/>
                <w:kern w:val="0"/>
                <w:szCs w:val="24"/>
                <w14:ligatures w14:val="none"/>
              </w:rPr>
              <mc:AlternateContent>
                <mc:Choice Requires="wpg">
                  <w:drawing>
                    <wp:anchor distT="0" distB="0" distL="114300" distR="114300" simplePos="0" relativeHeight="251674624" behindDoc="0" locked="0" layoutInCell="1" allowOverlap="1" wp14:anchorId="15C07B16" wp14:editId="143EC88C">
                      <wp:simplePos x="0" y="0"/>
                      <wp:positionH relativeFrom="column">
                        <wp:posOffset>69850</wp:posOffset>
                      </wp:positionH>
                      <wp:positionV relativeFrom="paragraph">
                        <wp:posOffset>-93345</wp:posOffset>
                      </wp:positionV>
                      <wp:extent cx="1097280" cy="1737360"/>
                      <wp:effectExtent l="0" t="0" r="762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65"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6"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7"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8"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69"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AB55C30" id="Group 64" o:spid="_x0000_s1026" style="position:absolute;margin-left:5.5pt;margin-top:-7.35pt;width:86.4pt;height:136.8pt;z-index:251674624"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mVETEAAAA2wAAAA8AAABkcnMvZG93bnJldi54bWxEj81qwzAQhO+FvoPYQm+N3Jaa4EQJoWBo&#10;MIX8kVwXa2ObWCsjKbbz9lGhkOMwM98w8+VoWtGT841lBe+TBARxaXXDlYLDPn+bgvABWWNrmRTc&#10;yMNy8fw0x0zbgbfU70IlIoR9hgrqELpMSl/WZNBPbEccvbN1BkOUrpLa4RDhppUfSZJKgw3HhRo7&#10;+q6pvOyuRoHby40tfk/F9JCvN+fTBT/TY6rU68u4moEINIZH+L/9oxWkX/D3Jf4Au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mVETEAAAA2wAAAA8AAAAAAAAAAAAAAAAA&#10;nwIAAGRycy9kb3ducmV2LnhtbFBLBQYAAAAABAAEAPcAAACQAw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Y5hPEAAAA2wAAAA8AAABkcnMvZG93bnJldi54bWxEj0+LwjAUxO8LfofwBG9rqmBXu0YRUVQ8&#10;+Gd374/m2Rabl9pErd/eCAseh5n5DTOeNqYUN6pdYVlBrxuBIE6tLjhT8Puz/ByCcB5ZY2mZFDzI&#10;wXTS+hhjou2dD3Q7+kwECLsEFeTeV4mULs3JoOvaijh4J1sb9EHWmdQ13gPclLIfRbE0WHBYyLGi&#10;eU7p+Xg1Cr6Kwa7sP0Z7t9kOF6tR/LdcXHpKddrN7BuEp8a/w//ttVYQx/D6En6An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Y5hPEAAAA2wAAAA8AAAAAAAAAAAAAAAAA&#10;nwIAAGRycy9kb3ducmV2LnhtbFBLBQYAAAAABAAEAPcAAACQAw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MVa7CAAAA2wAAAA8AAABkcnMvZG93bnJldi54bWxEj0FrAjEUhO8F/0N4gpei2XpQWY0iVrE9&#10;dhXPz81zs7h5WZK4bv99Uyj0OMzMN8xq09tGdORD7VjB2yQDQVw6XXOl4Hw6jBcgQkTW2DgmBd8U&#10;YLMevKww1+7JX9QVsRIJwiFHBSbGNpcylIYsholriZN3c95iTNJXUnt8Jrht5DTLZtJizWnBYEs7&#10;Q+W9eFgFXWNpfouFezevn/trdVzQxZdKjYb9dgkiUh//w3/tD61gNoffL+kHyP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DFWuwgAAANsAAAAPAAAAAAAAAAAAAAAAAJ8C&#10;AABkcnMvZG93bnJldi54bWxQSwUGAAAAAAQABAD3AAAAjgM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9GNu+AAAA2wAAAA8AAABkcnMvZG93bnJldi54bWxET8kKwjAQvQv+QxjBm6YKilSjiCh4UHA7&#10;6G1opos2k9JErX9vDoLHx9tni8aU4kW1KywrGPQjEMSJ1QVnCi7nTW8CwnlkjaVlUvAhB4t5uzXD&#10;WNs3H+l18pkIIexiVJB7X8VSuiQng65vK+LApbY26AOsM6lrfIdwU8phFI2lwYJDQ44VrXJKHqen&#10;UbD77O/b22p/TcvD6EKDNLpfea1Ut9MspyA8Nf4v/rm3WsE4jA1fwg+Q8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R9GNu+AAAA2wAAAA8AAAAAAAAAAAAAAAAAnwIAAGRy&#10;cy9kb3ducmV2LnhtbFBLBQYAAAAABAAEAPcAAACKAw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6aGLEAAAA2wAAAA8AAABkcnMvZG93bnJldi54bWxEj0FrwkAUhO8F/8PyBG91Yw9Bo6uoYBFK&#10;wGoPPT6yL9lg9m3Iribtr+8KQo/DzHzDrDaDbcSdOl87VjCbJiCIC6drrhR8XQ6vcxA+IGtsHJOC&#10;H/KwWY9eVphp1/Mn3c+hEhHCPkMFJoQ2k9IXhiz6qWuJo1e6zmKIsquk7rCPcNvItyRJpcWa44LB&#10;lvaGiuv5ZhV8pFX+nd96cyrfF+Ve5r876y9KTcbDdgki0BD+w8/2UStIF/D4En+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6aGLEAAAA2wAAAA8AAAAAAAAAAAAAAAAA&#10;nwIAAGRycy9kb3ducmV2LnhtbFBLBQYAAAAABAAEAPcAAACQAw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87231C" w:rsidRDefault="0087231C" w:rsidP="0098340E"/>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87231C" w:rsidTr="0098340E">
              <w:trPr>
                <w:trHeight w:hRule="exact" w:val="1008"/>
              </w:trPr>
              <w:tc>
                <w:tcPr>
                  <w:tcW w:w="5000" w:type="pct"/>
                </w:tcPr>
                <w:p w:rsidR="0087231C" w:rsidRDefault="0087231C" w:rsidP="0098340E"/>
              </w:tc>
            </w:tr>
            <w:tr w:rsidR="0087231C" w:rsidTr="0098340E">
              <w:trPr>
                <w:trHeight w:hRule="exact" w:val="2880"/>
              </w:trPr>
              <w:tc>
                <w:tcPr>
                  <w:tcW w:w="5000" w:type="pct"/>
                </w:tcPr>
                <w:p w:rsidR="00C40702" w:rsidRPr="003A7ECF" w:rsidRDefault="00C40702" w:rsidP="00B06E5E">
                  <w:pPr>
                    <w:pStyle w:val="Subtitle"/>
                    <w:spacing w:line="240" w:lineRule="auto"/>
                    <w:jc w:val="center"/>
                    <w:rPr>
                      <w:rFonts w:ascii="Yu Gothic UI Semibold" w:eastAsia="Yu Gothic UI Semibold" w:hAnsi="Yu Gothic UI Semibold"/>
                    </w:rPr>
                  </w:pPr>
                </w:p>
                <w:p w:rsidR="0087231C" w:rsidRPr="00B06E5E" w:rsidRDefault="003A7ECF" w:rsidP="00B06E5E">
                  <w:pPr>
                    <w:pStyle w:val="Subtitle"/>
                    <w:spacing w:line="240" w:lineRule="auto"/>
                    <w:jc w:val="center"/>
                    <w:rPr>
                      <w:rFonts w:ascii="Yu Gothic UI Semibold" w:eastAsia="Yu Gothic UI Semibold" w:hAnsi="Yu Gothic UI Semibold"/>
                      <w:sz w:val="36"/>
                    </w:rPr>
                  </w:pPr>
                  <w:r w:rsidRPr="003A7ECF">
                    <w:rPr>
                      <w:rFonts w:ascii="Yu Gothic UI Semibold" w:eastAsia="Yu Gothic UI Semibold" w:hAnsi="Yu Gothic UI Semibold"/>
                    </w:rPr>
                    <w:t>“The mouth of the righteous talks of wisdom. His tongue speaks justice.” Psalm 37:30</w:t>
                  </w:r>
                </w:p>
              </w:tc>
            </w:tr>
          </w:tbl>
          <w:p w:rsidR="0087231C" w:rsidRDefault="0087231C" w:rsidP="0098340E"/>
        </w:tc>
      </w:tr>
    </w:tbl>
    <w:p w:rsidR="0087231C" w:rsidRDefault="0087231C" w:rsidP="00E460C1"/>
    <w:p w:rsidR="00E460C1" w:rsidRDefault="00E460C1" w:rsidP="00E460C1"/>
    <w:tbl>
      <w:tblPr>
        <w:tblW w:w="7200" w:type="dxa"/>
        <w:jc w:val="center"/>
        <w:tblCellMar>
          <w:left w:w="0" w:type="dxa"/>
          <w:right w:w="0" w:type="dxa"/>
        </w:tblCellMar>
        <w:tblLook w:val="04A0" w:firstRow="1" w:lastRow="0" w:firstColumn="1" w:lastColumn="0" w:noHBand="0" w:noVBand="1"/>
        <w:tblDescription w:val="Layout Table"/>
      </w:tblPr>
      <w:tblGrid>
        <w:gridCol w:w="1944"/>
        <w:gridCol w:w="216"/>
        <w:gridCol w:w="5040"/>
      </w:tblGrid>
      <w:tr w:rsidR="00E460C1" w:rsidTr="0098340E">
        <w:trPr>
          <w:trHeight w:hRule="exact" w:val="4320"/>
          <w:jc w:val="center"/>
        </w:trPr>
        <w:tc>
          <w:tcPr>
            <w:tcW w:w="1944" w:type="dxa"/>
            <w:vAlign w:val="center"/>
          </w:tcPr>
          <w:p w:rsidR="00E460C1" w:rsidRDefault="00592D57" w:rsidP="0098340E">
            <w:pPr>
              <w:jc w:val="center"/>
            </w:pPr>
            <w:r>
              <w:rPr>
                <w:rFonts w:ascii="Times New Roman" w:hAnsi="Times New Roman" w:cs="Times New Roman"/>
                <w:noProof/>
                <w:color w:val="auto"/>
                <w:kern w:val="0"/>
                <w:szCs w:val="24"/>
                <w14:ligatures w14:val="none"/>
              </w:rPr>
              <w:lastRenderedPageBreak/>
              <mc:AlternateContent>
                <mc:Choice Requires="wpg">
                  <w:drawing>
                    <wp:anchor distT="0" distB="0" distL="114300" distR="114300" simplePos="0" relativeHeight="251676672" behindDoc="0" locked="0" layoutInCell="1" allowOverlap="1" wp14:anchorId="15C07B16" wp14:editId="143EC88C">
                      <wp:simplePos x="0" y="0"/>
                      <wp:positionH relativeFrom="column">
                        <wp:posOffset>62230</wp:posOffset>
                      </wp:positionH>
                      <wp:positionV relativeFrom="paragraph">
                        <wp:posOffset>-47625</wp:posOffset>
                      </wp:positionV>
                      <wp:extent cx="1097280" cy="1737360"/>
                      <wp:effectExtent l="0" t="0" r="762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71"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72"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73"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74"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75"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57E1CFDF" id="Group 70" o:spid="_x0000_s1026" style="position:absolute;margin-left:4.9pt;margin-top:-3.75pt;width:86.4pt;height:136.8pt;z-index:251676672"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ExJrEAAAA2wAAAA8AAABkcnMvZG93bnJldi54bWxEj0FrwkAUhO9C/8PyCr3pxhZiSF1DKQgt&#10;Imgi9frIPpOQ7Nuwu9X033eFQo/DzHzDrIvJDOJKzneWFSwXCQji2uqOGwWnajvPQPiArHGwTAp+&#10;yEOxeZitMdf2xke6lqEREcI+RwVtCGMupa9bMugXdiSO3sU6gyFK10jt8BbhZpDPSZJKgx3HhRZH&#10;em+p7stvo8BV8mB3+/MuO20/D5dzjy/pV6rU0+P09goi0BT+w3/tD61gtYT7l/gD5O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3ExJrEAAAA2wAAAA8AAAAAAAAAAAAAAAAA&#10;nwIAAGRycy9kb3ducmV2LnhtbFBLBQYAAAAABAAEAPcAAACQAw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6ds3FAAAA2wAAAA8AAABkcnMvZG93bnJldi54bWxEj0FrwkAUhO+F/oflFXqrGwPGmLqKiKLi&#10;oa1t74/saxKafRuzW5P8e1cQehxmvhlmvuxNLS7UusqygvEoAkGcW11xoeDrc/uSgnAeWWNtmRQM&#10;5GC5eHyYY6Ztxx90OflChBJ2GSoovW8yKV1ekkE3sg1x8H5sa9AH2RZSt9iFclPLOIoSabDisFBi&#10;Q+uS8t/Tn1EwrSZvdTzM3t3hmG52s+R7uzmPlXp+6levIDz1/j98p/c6cDHcvoQfI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unbNxQAAANsAAAAPAAAAAAAAAAAAAAAA&#10;AJ8CAABkcnMvZG93bnJldi54bWxQSwUGAAAAAAQABAD3AAAAkQM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uxXDCAAAA2wAAAA8AAABkcnMvZG93bnJldi54bWxEj0FrAjEUhO+F/ofwCl5KzWqhymqUUpXa&#10;Y7fF83Pz3CxuXpYkruu/N4LgcZiZb5j5sreN6MiH2rGC0TADQVw6XXOl4P9v8zYFESKyxsYxKbhQ&#10;gOXi+WmOuXZn/qWuiJVIEA45KjAxtrmUoTRkMQxdS5y8g/MWY5K+ktrjOcFtI8dZ9iEt1pwWDLb0&#10;Zag8FieroGssTQ6xcCvz+rPeV99T2vlSqcFL/zkDEamPj/C9vdUKJu9w+5J+gFx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7sVwwgAAANsAAAAPAAAAAAAAAAAAAAAAAJ8C&#10;AABkcnMvZG93bnJldi54bWxQSwUGAAAAAAQABAD3AAAAjgM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phAPFAAAA2wAAAA8AAABkcnMvZG93bnJldi54bWxEj09rwkAUxO+FfoflCd7qxqK2RNdQpIIH&#10;BWs96O2Rffln9m3Irkn89t1CocdhZn7DrJLB1KKj1pWWFUwnEQji1OqScwXn7+3LOwjnkTXWlknB&#10;gxwk6+enFcba9vxF3cnnIkDYxaig8L6JpXRpQQbdxDbEwctsa9AH2eZSt9gHuKnlaxQtpMGSw0KB&#10;DW0KSm+nu1Gwfxyq3XVzuGT1cX6maRZVF/5UajwaPpYgPA3+P/zX3mkFbzP4/RJ+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6YQDxQAAANsAAAAPAAAAAAAAAAAAAAAA&#10;AJ8CAABkcnMvZG93bnJldi54bWxQSwUGAAAAAAQABAD3AAAAkQM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u9LrFAAAA2wAAAA8AAABkcnMvZG93bnJldi54bWxEj0FrwkAUhO8F/8PyhN50Y6G2RldphUpB&#10;AlY9eHxkX7LB7NuQXU3sr3cLQo/DzHzDLFa9rcWVWl85VjAZJyCIc6crLhUcD1+jdxA+IGusHZOC&#10;G3lYLQdPC0y16/iHrvtQighhn6ICE0KTSulzQxb92DXE0StcazFE2ZZSt9hFuK3lS5JMpcWK44LB&#10;htaG8vP+YhVsp2V2yi6d2RWbWbGW2e+n9Qelnof9xxxEoD78hx/tb63g7RX+vsQfIJ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bvS6xQAAANsAAAAPAAAAAAAAAAAAAAAA&#10;AJ8CAABkcnMvZG93bnJldi54bWxQSwUGAAAAAAQABAD3AAAAkQM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E460C1" w:rsidRDefault="00E460C1" w:rsidP="0098340E"/>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E460C1" w:rsidTr="0098340E">
              <w:trPr>
                <w:trHeight w:hRule="exact" w:val="1008"/>
              </w:trPr>
              <w:tc>
                <w:tcPr>
                  <w:tcW w:w="5000" w:type="pct"/>
                </w:tcPr>
                <w:p w:rsidR="00E460C1" w:rsidRDefault="00E460C1" w:rsidP="0098340E"/>
              </w:tc>
            </w:tr>
            <w:tr w:rsidR="00E460C1" w:rsidTr="0098340E">
              <w:trPr>
                <w:trHeight w:hRule="exact" w:val="2880"/>
              </w:trPr>
              <w:tc>
                <w:tcPr>
                  <w:tcW w:w="5000" w:type="pct"/>
                </w:tcPr>
                <w:p w:rsidR="00E460C1" w:rsidRDefault="007F45B3" w:rsidP="007F45B3">
                  <w:pPr>
                    <w:pStyle w:val="Subtitle"/>
                    <w:spacing w:line="240" w:lineRule="auto"/>
                    <w:jc w:val="center"/>
                  </w:pPr>
                  <w:r w:rsidRPr="007F45B3">
                    <w:rPr>
                      <w:rFonts w:ascii="Yu Gothic UI Semibold" w:eastAsia="Yu Gothic UI Semibold" w:hAnsi="Yu Gothic UI Semibold"/>
                    </w:rPr>
                    <w:t>“But Jesus said, ‘</w:t>
                  </w:r>
                  <w:proofErr w:type="gramStart"/>
                  <w:r w:rsidRPr="007F45B3">
                    <w:rPr>
                      <w:rFonts w:ascii="Yu Gothic UI Semibold" w:eastAsia="Yu Gothic UI Semibold" w:hAnsi="Yu Gothic UI Semibold"/>
                    </w:rPr>
                    <w:t>Allow</w:t>
                  </w:r>
                  <w:proofErr w:type="gramEnd"/>
                  <w:r w:rsidRPr="007F45B3">
                    <w:rPr>
                      <w:rFonts w:ascii="Yu Gothic UI Semibold" w:eastAsia="Yu Gothic UI Semibold" w:hAnsi="Yu Gothic UI Semibold"/>
                    </w:rPr>
                    <w:t xml:space="preserve"> the little children, and don’t forbid them to come to me; for the Kingdom of Heaven belongs to ones like these.’” Matthew 19:14</w:t>
                  </w:r>
                </w:p>
              </w:tc>
            </w:tr>
          </w:tbl>
          <w:p w:rsidR="00E460C1" w:rsidRDefault="00E460C1" w:rsidP="0098340E"/>
        </w:tc>
      </w:tr>
      <w:tr w:rsidR="00E460C1" w:rsidTr="0098340E">
        <w:trPr>
          <w:trHeight w:hRule="exact" w:val="4320"/>
          <w:jc w:val="center"/>
        </w:trPr>
        <w:tc>
          <w:tcPr>
            <w:tcW w:w="1944" w:type="dxa"/>
            <w:vAlign w:val="center"/>
          </w:tcPr>
          <w:p w:rsidR="00E460C1" w:rsidRDefault="00592D57" w:rsidP="0098340E">
            <w:pPr>
              <w:jc w:val="center"/>
            </w:pPr>
            <w:r>
              <w:rPr>
                <w:rFonts w:ascii="Times New Roman" w:hAnsi="Times New Roman" w:cs="Times New Roman"/>
                <w:noProof/>
                <w:color w:val="auto"/>
                <w:kern w:val="0"/>
                <w:szCs w:val="24"/>
                <w14:ligatures w14:val="none"/>
              </w:rPr>
              <mc:AlternateContent>
                <mc:Choice Requires="wpg">
                  <w:drawing>
                    <wp:anchor distT="0" distB="0" distL="114300" distR="114300" simplePos="0" relativeHeight="251678720" behindDoc="0" locked="0" layoutInCell="1" allowOverlap="1" wp14:anchorId="15C07B16" wp14:editId="143EC88C">
                      <wp:simplePos x="0" y="0"/>
                      <wp:positionH relativeFrom="column">
                        <wp:posOffset>69215</wp:posOffset>
                      </wp:positionH>
                      <wp:positionV relativeFrom="paragraph">
                        <wp:posOffset>-12700</wp:posOffset>
                      </wp:positionV>
                      <wp:extent cx="1097280" cy="1737360"/>
                      <wp:effectExtent l="0" t="0" r="762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77"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78"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79"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80"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81"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1CA23EAB" id="Group 76" o:spid="_x0000_s1026" style="position:absolute;margin-left:5.45pt;margin-top:-1pt;width:86.4pt;height:136.8pt;z-index:251678720"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h+XXEAAAA2wAAAA8AAABkcnMvZG93bnJldi54bWxEj0FrwkAUhO8F/8PyBG91U4UYUlcpQqAi&#10;BWukXh/ZZxLMvg272xj/fbdQ6HGYmW+Y9XY0nRjI+daygpd5AoK4srrlWsG5LJ4zED4ga+wsk4IH&#10;edhuJk9rzLW98ycNp1CLCGGfo4ImhD6X0lcNGfRz2xNH72qdwRClq6V2eI9w08lFkqTSYMtxocGe&#10;dg1Vt9O3UeBKebSHj8shOxf74/Vyw2X6lSo1m45vryACjeE//Nd+1wpWK/j9En+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1h+XXEAAAA2wAAAA8AAAAAAAAAAAAAAAAA&#10;nwIAAGRycy9kb3ducmV2LnhtbFBLBQYAAAAABAAEAPcAAACQAw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SQSfBAAAA2wAAAA8AAABkcnMvZG93bnJldi54bWxET0trwkAQvgv9D8sUvOlGoVajq5SiqPRg&#10;6+M+ZKdJaHY2za4a/71zEDx+fO/ZonWVulATSs8GBv0EFHHmbcm5geNh1RuDChHZYuWZDNwowGL+&#10;0plhav2Vf+iyj7mSEA4pGihirFOtQ1aQw9D3NbFwv75xGAU2ubYNXiXcVXqYJCPtsGRpKLCmz4Ky&#10;v/3ZGXgv33bV8Db5Dtuv8XI9GZ1Wy/+BMd3X9mMKKlIbn+KHe2PFJ2Pli/wAPb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lSQSfBAAAA2wAAAA8AAAAAAAAAAAAAAAAAnwIA&#10;AGRycy9kb3ducmV2LnhtbFBLBQYAAAAABAAEAPcAAACNAw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G8prCAAAA2wAAAA8AAABkcnMvZG93bnJldi54bWxEj0FrAjEUhO+F/ofwCl6KZutB7WqUUhXt&#10;sdvi+bl5bpZuXpYkruu/N0LB4zAz3zCLVW8b0ZEPtWMFb6MMBHHpdM2Vgt+f7XAGIkRkjY1jUnCl&#10;AKvl89MCc+0u/E1dESuRIBxyVGBibHMpQ2nIYhi5ljh5J+ctxiR9JbXHS4LbRo6zbCIt1pwWDLb0&#10;aaj8K85WQddYmp5i4dbm9WtzrHYzOvhSqcFL/zEHEamPj/B/e68VTN/h/iX9ALm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BvKawgAAANsAAAAPAAAAAAAAAAAAAAAAAJ8C&#10;AABkcnMvZG93bnJldi54bWxQSwUGAAAAAAQABAD3AAAAjgM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H8ie+AAAA2wAAAA8AAABkcnMvZG93bnJldi54bWxET8kKwjAQvQv+QxjBm6YKilSjiCh4UHA7&#10;6G1opos2k9JErX9vDoLHx9tni8aU4kW1KywrGPQjEMSJ1QVnCi7nTW8CwnlkjaVlUvAhB4t5uzXD&#10;WNs3H+l18pkIIexiVJB7X8VSuiQng65vK+LApbY26AOsM6lrfIdwU8phFI2lwYJDQ44VrXJKHqen&#10;UbD77O/b22p/TcvD6EKDNLpfea1Ut9MspyA8Nf4v/rm3WsEkrA9fwg+Q8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oH8ie+AAAA2wAAAA8AAAAAAAAAAAAAAAAAnwIAAGRy&#10;cy9kb3ducmV2LnhtbFBLBQYAAAAABAAEAPcAAACKAw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Agp7EAAAA2wAAAA8AAABkcnMvZG93bnJldi54bWxEj0FrwkAUhO9C/8PyBG+60YNo6ioqVIQS&#10;qNFDj4/sSzaYfRuyq0n767uFQo/DzHzDbHaDbcSTOl87VjCfJSCIC6drrhTcrm/TFQgfkDU2jknB&#10;F3nYbV9GG0y16/lCzzxUIkLYp6jAhNCmUvrCkEU/cy1x9ErXWQxRdpXUHfYRbhu5SJKltFhzXDDY&#10;0tFQcc8fVsH7sso+s0dvPsrTujzK7Ptg/VWpyXjYv4IINIT/8F/7rBWs5vD7Jf4Au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Agp7EAAAA2wAAAA8AAAAAAAAAAAAAAAAA&#10;nwIAAGRycy9kb3ducmV2LnhtbFBLBQYAAAAABAAEAPcAAACQAw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E460C1" w:rsidRDefault="00E460C1" w:rsidP="0098340E"/>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E460C1" w:rsidTr="0098340E">
              <w:trPr>
                <w:trHeight w:hRule="exact" w:val="1008"/>
              </w:trPr>
              <w:tc>
                <w:tcPr>
                  <w:tcW w:w="5000" w:type="pct"/>
                </w:tcPr>
                <w:p w:rsidR="00E460C1" w:rsidRDefault="00E460C1" w:rsidP="0098340E"/>
              </w:tc>
            </w:tr>
            <w:tr w:rsidR="00E460C1" w:rsidTr="0098340E">
              <w:trPr>
                <w:trHeight w:hRule="exact" w:val="2880"/>
              </w:trPr>
              <w:tc>
                <w:tcPr>
                  <w:tcW w:w="5000" w:type="pct"/>
                </w:tcPr>
                <w:p w:rsidR="00E460C1" w:rsidRPr="007F45B3" w:rsidRDefault="00E460C1" w:rsidP="007F45B3">
                  <w:pPr>
                    <w:spacing w:line="240" w:lineRule="auto"/>
                    <w:jc w:val="center"/>
                    <w:rPr>
                      <w:sz w:val="28"/>
                      <w:szCs w:val="28"/>
                    </w:rPr>
                  </w:pPr>
                </w:p>
              </w:tc>
            </w:tr>
          </w:tbl>
          <w:p w:rsidR="00E460C1" w:rsidRDefault="00E460C1" w:rsidP="0098340E"/>
        </w:tc>
      </w:tr>
      <w:tr w:rsidR="00E460C1" w:rsidTr="0098340E">
        <w:trPr>
          <w:trHeight w:hRule="exact" w:val="4320"/>
          <w:jc w:val="center"/>
        </w:trPr>
        <w:tc>
          <w:tcPr>
            <w:tcW w:w="1944" w:type="dxa"/>
            <w:vAlign w:val="center"/>
          </w:tcPr>
          <w:p w:rsidR="00E460C1" w:rsidRDefault="00592D57" w:rsidP="0098340E">
            <w:pPr>
              <w:jc w:val="center"/>
            </w:pPr>
            <w:r>
              <w:rPr>
                <w:rFonts w:ascii="Times New Roman" w:hAnsi="Times New Roman" w:cs="Times New Roman"/>
                <w:noProof/>
                <w:color w:val="auto"/>
                <w:kern w:val="0"/>
                <w:szCs w:val="24"/>
                <w14:ligatures w14:val="none"/>
              </w:rPr>
              <mc:AlternateContent>
                <mc:Choice Requires="wpg">
                  <w:drawing>
                    <wp:anchor distT="0" distB="0" distL="114300" distR="114300" simplePos="0" relativeHeight="251680768" behindDoc="0" locked="0" layoutInCell="1" allowOverlap="1" wp14:anchorId="15C07B16" wp14:editId="143EC88C">
                      <wp:simplePos x="0" y="0"/>
                      <wp:positionH relativeFrom="column">
                        <wp:posOffset>62865</wp:posOffset>
                      </wp:positionH>
                      <wp:positionV relativeFrom="paragraph">
                        <wp:posOffset>-73025</wp:posOffset>
                      </wp:positionV>
                      <wp:extent cx="1097280" cy="1737360"/>
                      <wp:effectExtent l="0" t="0" r="762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83"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84"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85"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86"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87"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0F9F3B20" id="Group 82" o:spid="_x0000_s1026" style="position:absolute;margin-left:4.95pt;margin-top:-5.75pt;width:86.4pt;height:136.8pt;z-index:251680768"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Pj1HCAAAA2wAAAA8AAABkcnMvZG93bnJldi54bWxEj92KwjAUhO8X9h3CWfBuTV2hlGoUEYQV&#10;EfxDbw/NsS02JyWJWt/eCIKXw8x8w4ynnWnEjZyvLSsY9BMQxIXVNZcKDvvFbwbCB2SNjWVS8CAP&#10;08n31xhzbe+8pdsulCJC2OeooAqhzaX0RUUGfd+2xNE7W2cwROlKqR3eI9w08i9JUmmw5rhQYUvz&#10;iorL7moUuL3c2NX6tMoOi+XmfLrgMD2mSvV+utkIRKAufMLv9r9WkA3h9SX+AD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j49RwgAAANsAAAAPAAAAAAAAAAAAAAAAAJ8C&#10;AABkcnMvZG93bnJldi54bWxQSwUGAAAAAAQABAD3AAAAjgM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KOwXFAAAA2wAAAA8AAABkcnMvZG93bnJldi54bWxEj0FrwkAUhO9C/8PyCt7MJtLamGYVEaUW&#10;D23V3h/Z1yQ0+zbNrhr/vVsQPA4z8w2Tz3vTiBN1rrasIIliEMSF1TWXCg779SgF4TyyxsYyKbiQ&#10;g/nsYZBjpu2Zv+i086UIEHYZKqi8bzMpXVGRQRfZljh4P7Yz6IPsSqk7PAe4aeQ4jifSYM1hocKW&#10;lhUVv7ujUfBSP38048v0071v09XbdPK9Xv0lSg0f+8UrCE+9v4dv7Y1WkD7B/5fwA+Ts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yjsFxQAAANsAAAAPAAAAAAAAAAAAAAAA&#10;AJ8CAABkcnMvZG93bnJldi54bWxQSwUGAAAAAAQABAD3AAAAkQM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eiLjCAAAA2wAAAA8AAABkcnMvZG93bnJldi54bWxEj0FrAjEUhO8F/0N4Qi9SsxW0y9Yo0lq0&#10;x67S8+vmuVncvCxJuq7/3giFHoeZ+YZZrgfbip58aBwreJ5mIIgrpxuuFRwPH085iBCRNbaOScGV&#10;AqxXo4clFtpd+Iv6MtYiQTgUqMDE2BVShsqQxTB1HXHyTs5bjEn6WmqPlwS3rZxl2UJabDgtGOzo&#10;zVB1Ln+tgr619HKKpXs3k8/tT73L6dtXSj2Oh80riEhD/A//tfdaQT6H+5f0A+Tq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noi4wgAAANsAAAAPAAAAAAAAAAAAAAAAAJ8C&#10;AABkcnMvZG93bnJldi54bWxQSwUGAAAAAAQABAD3AAAAjgM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iz8jFAAAA2wAAAA8AAABkcnMvZG93bnJldi54bWxEj09rwkAUxO8Fv8PyCt6ajQWDpNlIEQse&#10;FKz1kN4e2Zc/Nvs2ZFdNvr1bKPQ4zMxvmGw9mk7caHCtZQWLKAZBXFrdcq3g/PXxsgLhPLLGzjIp&#10;mMjBOp89ZZhqe+dPup18LQKEXYoKGu/7VEpXNmTQRbYnDl5lB4M+yKGWesB7gJtOvsZxIg22HBYa&#10;7GnTUPlzuhoF++lw2X1vDkXVHZdnWlTxpeCtUvPn8f0NhKfR/4f/2jutYJXA75fwA2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os/IxQAAANsAAAAPAAAAAAAAAAAAAAAA&#10;AJ8CAABkcnMvZG93bnJldi54bWxQSwUGAAAAAAQABAD3AAAAkQM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lv3HFAAAA2wAAAA8AAABkcnMvZG93bnJldi54bWxEj09rwkAUxO8Fv8PyBG91Yw9Wo6uoUBFK&#10;oP45eHxkX7LB7NuQXU3sp+8WCj0OM/MbZrnubS0e1PrKsYLJOAFBnDtdcangcv54nYHwAVlj7ZgU&#10;PMnDejV4WWKqXcdHepxCKSKEfYoKTAhNKqXPDVn0Y9cQR69wrcUQZVtK3WIX4baWb0kylRYrjgsG&#10;G9oZym+nu1XwOS2za3bvzFexnxc7mX1vrT8rNRr2mwWIQH34D/+1D1rB7B1+v8Qf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Jb9xxQAAANsAAAAPAAAAAAAAAAAAAAAA&#10;AJ8CAABkcnMvZG93bnJldi54bWxQSwUGAAAAAAQABAD3AAAAkQM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E460C1" w:rsidRDefault="00E460C1" w:rsidP="0098340E"/>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E460C1" w:rsidTr="0098340E">
              <w:trPr>
                <w:trHeight w:hRule="exact" w:val="1008"/>
              </w:trPr>
              <w:tc>
                <w:tcPr>
                  <w:tcW w:w="5000" w:type="pct"/>
                </w:tcPr>
                <w:p w:rsidR="00E460C1" w:rsidRDefault="00E460C1" w:rsidP="0098340E"/>
              </w:tc>
            </w:tr>
            <w:tr w:rsidR="00E460C1" w:rsidTr="0098340E">
              <w:trPr>
                <w:trHeight w:hRule="exact" w:val="2880"/>
              </w:trPr>
              <w:tc>
                <w:tcPr>
                  <w:tcW w:w="5000" w:type="pct"/>
                </w:tcPr>
                <w:p w:rsidR="00E460C1" w:rsidRPr="007F45B3" w:rsidRDefault="00E460C1" w:rsidP="007F45B3">
                  <w:pPr>
                    <w:pStyle w:val="Subtitle"/>
                    <w:spacing w:line="240" w:lineRule="auto"/>
                    <w:jc w:val="center"/>
                    <w:rPr>
                      <w:rFonts w:ascii="Yu Gothic UI Semibold" w:eastAsia="Yu Gothic UI Semibold" w:hAnsi="Yu Gothic UI Semibold"/>
                      <w:szCs w:val="28"/>
                    </w:rPr>
                  </w:pPr>
                </w:p>
              </w:tc>
            </w:tr>
          </w:tbl>
          <w:p w:rsidR="00E460C1" w:rsidRDefault="00E460C1" w:rsidP="0098340E"/>
        </w:tc>
      </w:tr>
    </w:tbl>
    <w:p w:rsidR="00E460C1" w:rsidRDefault="00E460C1" w:rsidP="00E460C1"/>
    <w:p w:rsidR="00E460C1" w:rsidRDefault="00E460C1" w:rsidP="00E460C1"/>
    <w:tbl>
      <w:tblPr>
        <w:tblW w:w="7200" w:type="dxa"/>
        <w:jc w:val="center"/>
        <w:tblCellMar>
          <w:left w:w="0" w:type="dxa"/>
          <w:right w:w="0" w:type="dxa"/>
        </w:tblCellMar>
        <w:tblLook w:val="04A0" w:firstRow="1" w:lastRow="0" w:firstColumn="1" w:lastColumn="0" w:noHBand="0" w:noVBand="1"/>
        <w:tblDescription w:val="Layout Table"/>
      </w:tblPr>
      <w:tblGrid>
        <w:gridCol w:w="1944"/>
        <w:gridCol w:w="216"/>
        <w:gridCol w:w="5040"/>
      </w:tblGrid>
      <w:tr w:rsidR="00E460C1" w:rsidTr="0098340E">
        <w:trPr>
          <w:trHeight w:hRule="exact" w:val="4320"/>
          <w:jc w:val="center"/>
        </w:trPr>
        <w:tc>
          <w:tcPr>
            <w:tcW w:w="1944" w:type="dxa"/>
            <w:vAlign w:val="center"/>
          </w:tcPr>
          <w:p w:rsidR="00E460C1" w:rsidRDefault="00592D57" w:rsidP="0098340E">
            <w:pPr>
              <w:jc w:val="center"/>
            </w:pPr>
            <w:r>
              <w:rPr>
                <w:rFonts w:ascii="Times New Roman" w:hAnsi="Times New Roman" w:cs="Times New Roman"/>
                <w:noProof/>
                <w:color w:val="auto"/>
                <w:kern w:val="0"/>
                <w:szCs w:val="24"/>
                <w14:ligatures w14:val="none"/>
              </w:rPr>
              <w:lastRenderedPageBreak/>
              <mc:AlternateContent>
                <mc:Choice Requires="wpg">
                  <w:drawing>
                    <wp:anchor distT="0" distB="0" distL="114300" distR="114300" simplePos="0" relativeHeight="251682816" behindDoc="0" locked="0" layoutInCell="1" allowOverlap="1" wp14:anchorId="15C07B16" wp14:editId="143EC88C">
                      <wp:simplePos x="0" y="0"/>
                      <wp:positionH relativeFrom="column">
                        <wp:posOffset>62230</wp:posOffset>
                      </wp:positionH>
                      <wp:positionV relativeFrom="paragraph">
                        <wp:posOffset>55245</wp:posOffset>
                      </wp:positionV>
                      <wp:extent cx="1097280" cy="1737360"/>
                      <wp:effectExtent l="0" t="0" r="762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89"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0"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1"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2"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3"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40F2BE97" id="Group 88" o:spid="_x0000_s1026" style="position:absolute;margin-left:4.9pt;margin-top:4.35pt;width:86.4pt;height:136.8pt;z-index:251682816"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nuLvDAAAA2wAAAA8AAABkcnMvZG93bnJldi54bWxEj0GLwjAUhO8L/ofwhL2tqQqlVqOIICiy&#10;4Kro9dE822LzUpKo3X+/EYQ9DjPzDTNbdKYRD3K+tqxgOEhAEBdW11wqOB3XXxkIH5A1NpZJwS95&#10;WMx7HzPMtX3yDz0OoRQRwj5HBVUIbS6lLyoy6Ae2JY7e1TqDIUpXSu3wGeGmkaMkSaXBmuNChS2t&#10;Kipuh7tR4I5yb3ffl112Wm/318sNx+k5Veqz3y2nIAJ14T/8bm+0gmwCry/xB8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me4u8MAAADbAAAADwAAAAAAAAAAAAAAAACf&#10;AgAAZHJzL2Rvd25yZXYueG1sUEsFBgAAAAAEAAQA9wAAAI8DA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oq9vAAAAA2wAAAA8AAABkcnMvZG93bnJldi54bWxET8uKwjAU3QvzD+EOzE5TBbWtRhFRZsSF&#10;7/2ludOWaW5qk9H692YhuDyc93TemkrcqHGlZQX9XgSCOLO65FzB+bTuxiCcR9ZYWSYFD3Iwn310&#10;pphqe+cD3Y4+FyGEXYoKCu/rVEqXFWTQ9WxNHLhf2xj0ATa51A3eQ7ip5CCKRtJgyaGhwJqWBWV/&#10;x3+jYFwOd9XgkezdZhuvvpPRZb269pX6+mwXExCeWv8Wv9w/WkES1ocv4QfI2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yir28AAAADbAAAADwAAAAAAAAAAAAAAAACfAgAA&#10;ZHJzL2Rvd25yZXYueG1sUEsFBgAAAAAEAAQA9wAAAIwDA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8GGbDAAAA2wAAAA8AAABkcnMvZG93bnJldi54bWxEj81uwjAQhO+V+g7WVuJSgQOHlgYMqvhR&#10;6bFpxXmJlzhqvI5sE8LbYyQkjqOZ+UYzX/a2ER35UDtWMB5lIIhLp2uuFPz9bodTECEia2wck4IL&#10;BVgunp/mmGt35h/qiliJBOGQowITY5tLGUpDFsPItcTJOzpvMSbpK6k9nhPcNnKSZW/SYs1pwWBL&#10;K0Plf3GyCrrG0vsxFm5tXr83h+prSntfKjV46T9nICL18RG+t3dawccYbl/SD5C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3wYZsMAAADbAAAADwAAAAAAAAAAAAAAAACf&#10;AgAAZHJzL2Rvd25yZXYueG1sUEsFBgAAAAAEAAQA9wAAAI8DA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AXxbFAAAA2wAAAA8AAABkcnMvZG93bnJldi54bWxEj09rwkAUxO9Cv8PyhN50o9BSY1YRacFD&#10;BWs9xNsj+/JHs29DdmuSb+8KQo/DzPyGSda9qcWNWldZVjCbRiCIM6srLhScfr8mHyCcR9ZYWyYF&#10;AzlYr15GCcbadvxDt6MvRICwi1FB6X0TS+mykgy6qW2Ig5fb1qAPsi2kbrELcFPLeRS9S4MVh4US&#10;G9qWlF2Pf0bB97C/7M7bfZrXh7cTzfLokvKnUq/jfrME4an3/+Fne6cVLObw+BJ+gF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QF8WxQAAANsAAAAPAAAAAAAAAAAAAAAA&#10;AJ8CAABkcnMvZG93bnJldi54bWxQSwUGAAAAAAQABAD3AAAAkQM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HL6/FAAAA2wAAAA8AAABkcnMvZG93bnJldi54bWxEj09rwkAUxO+C32F5gjfd2ILU6CoqtAgl&#10;UP8cPD6yL9lg9m3Iribtp+8WCh6HmfkNs9r0thYPan3lWMFsmoAgzp2uuFRwOb9P3kD4gKyxdkwK&#10;vsnDZj0crDDVruMjPU6hFBHCPkUFJoQmldLnhiz6qWuIo1e41mKIsi2lbrGLcFvLlySZS4sVxwWD&#10;De0N5bfT3Sr4nJfZNbt35qv4WBR7mf3srD8rNR712yWIQH14hv/bB61g8Qp/X+IPkO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xy+vxQAAANsAAAAPAAAAAAAAAAAAAAAA&#10;AJ8CAABkcnMvZG93bnJldi54bWxQSwUGAAAAAAQABAD3AAAAkQM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E460C1" w:rsidRDefault="00E460C1" w:rsidP="0098340E"/>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E460C1" w:rsidTr="0098340E">
              <w:trPr>
                <w:trHeight w:hRule="exact" w:val="1008"/>
              </w:trPr>
              <w:tc>
                <w:tcPr>
                  <w:tcW w:w="5000" w:type="pct"/>
                </w:tcPr>
                <w:p w:rsidR="00E460C1" w:rsidRDefault="00E460C1" w:rsidP="0098340E"/>
              </w:tc>
            </w:tr>
            <w:tr w:rsidR="00E460C1" w:rsidTr="0098340E">
              <w:trPr>
                <w:trHeight w:hRule="exact" w:val="2880"/>
              </w:trPr>
              <w:tc>
                <w:tcPr>
                  <w:tcW w:w="5000" w:type="pct"/>
                </w:tcPr>
                <w:p w:rsidR="00E460C1" w:rsidRPr="00B06E5E" w:rsidRDefault="00E460C1" w:rsidP="00B06E5E">
                  <w:pPr>
                    <w:spacing w:line="240" w:lineRule="auto"/>
                    <w:jc w:val="center"/>
                    <w:rPr>
                      <w:rFonts w:ascii="Yu Gothic UI Semibold" w:eastAsia="Yu Gothic UI Semibold" w:hAnsi="Yu Gothic UI Semibold"/>
                      <w:sz w:val="28"/>
                      <w:szCs w:val="28"/>
                    </w:rPr>
                  </w:pPr>
                  <w:bookmarkStart w:id="0" w:name="_GoBack"/>
                  <w:bookmarkEnd w:id="0"/>
                </w:p>
              </w:tc>
            </w:tr>
          </w:tbl>
          <w:p w:rsidR="00E460C1" w:rsidRDefault="00E460C1" w:rsidP="0098340E"/>
        </w:tc>
      </w:tr>
      <w:tr w:rsidR="00E460C1" w:rsidTr="0098340E">
        <w:trPr>
          <w:trHeight w:hRule="exact" w:val="4320"/>
          <w:jc w:val="center"/>
        </w:trPr>
        <w:tc>
          <w:tcPr>
            <w:tcW w:w="1944" w:type="dxa"/>
            <w:vAlign w:val="center"/>
          </w:tcPr>
          <w:p w:rsidR="00E460C1" w:rsidRDefault="00592D57" w:rsidP="0098340E">
            <w:pPr>
              <w:jc w:val="center"/>
            </w:pPr>
            <w:r>
              <w:rPr>
                <w:rFonts w:ascii="Times New Roman" w:hAnsi="Times New Roman" w:cs="Times New Roman"/>
                <w:noProof/>
                <w:color w:val="auto"/>
                <w:kern w:val="0"/>
                <w:szCs w:val="24"/>
                <w14:ligatures w14:val="none"/>
              </w:rPr>
              <mc:AlternateContent>
                <mc:Choice Requires="wpg">
                  <w:drawing>
                    <wp:anchor distT="0" distB="0" distL="114300" distR="114300" simplePos="0" relativeHeight="251684864" behindDoc="0" locked="0" layoutInCell="1" allowOverlap="1" wp14:anchorId="15C07B16" wp14:editId="143EC88C">
                      <wp:simplePos x="0" y="0"/>
                      <wp:positionH relativeFrom="column">
                        <wp:posOffset>62865</wp:posOffset>
                      </wp:positionH>
                      <wp:positionV relativeFrom="paragraph">
                        <wp:posOffset>12700</wp:posOffset>
                      </wp:positionV>
                      <wp:extent cx="1097280" cy="1737360"/>
                      <wp:effectExtent l="0" t="0" r="762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95"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6"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7"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8"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99"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13CE5017" id="Group 94" o:spid="_x0000_s1026" style="position:absolute;margin-left:4.95pt;margin-top:1pt;width:86.4pt;height:136.8pt;z-index:251684864"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zJGPDAAAA2wAAAA8AAABkcnMvZG93bnJldi54bWxEj92KwjAUhO8F3yEcwTtNdbG41SjLgrAi&#10;gn+st4fm2Babk5JErW9vFha8HGbmG2a+bE0t7uR8ZVnBaJiAIM6trrhQcDquBlMQPiBrrC2Tgid5&#10;WC66nTlm2j54T/dDKESEsM9QQRlCk0np85IM+qFtiKN3sc5giNIVUjt8RLip5ThJUmmw4rhQYkPf&#10;JeXXw80ocEe5s5vteTM9rda7y/mKH+lvqlS/137NQARqwzv83/7RCj4n8Pcl/gC5e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vMkY8MAAADbAAAADwAAAAAAAAAAAAAAAACf&#10;AgAAZHJzL2Rvd25yZXYueG1sUEsFBgAAAAAEAAQA9wAAAI8DA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NljTFAAAA2wAAAA8AAABkcnMvZG93bnJldi54bWxEj0FrwkAUhO8F/8PyBG91o9BooptQitKW&#10;HqpR74/saxKafZtmV43/vlsQehxm5htmnQ+mFRfqXWNZwWwagSAurW64UnA8bB+XIJxH1thaJgU3&#10;cpBno4c1ptpeeU+XwlciQNilqKD2vkuldGVNBt3UdsTB+7K9QR9kX0nd4zXATSvnURRLgw2HhRo7&#10;eqmp/C7ORsGiefps57dk594/lpvXJD5tNz8zpSbj4XkFwtPg/8P39ptWkMTw9yX8AJn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jZY0xQAAANsAAAAPAAAAAAAAAAAAAAAA&#10;AJ8CAABkcnMvZG93bnJldi54bWxQSwUGAAAAAAQABAD3AAAAkQM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JYnCAAAA2wAAAA8AAABkcnMvZG93bnJldi54bWxEj0FrAjEUhO+F/ofwCl6KZutB7WqUUhXt&#10;sdvi+bl5bpZuXpYkruu/N0LB4zAz3zCLVW8b0ZEPtWMFb6MMBHHpdM2Vgt+f7XAGIkRkjY1jUnCl&#10;AKvl89MCc+0u/E1dESuRIBxyVGBibHMpQ2nIYhi5ljh5J+ctxiR9JbXHS4LbRo6zbCIt1pwWDLb0&#10;aaj8K85WQddYmp5i4dbm9WtzrHYzOvhSqcFL/zEHEamPj/B/e68VvE/h/iX9ALm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2SWJwgAAANsAAAAPAAAAAAAAAAAAAAAAAJ8C&#10;AABkcnMvZG93bnJldi54bWxQSwUGAAAAAAQABAD3AAAAjgM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oaPzAAAAA2wAAAA8AAABkcnMvZG93bnJldi54bWxET8uKwjAU3Qv+Q7jC7DRVmEGrUUQUXIyg&#10;1YXuLs3tQ5ub0kStf28WgsvDec8WranEgxpXWlYwHEQgiFOrS84VnI6b/hiE88gaK8uk4EUOFvNu&#10;Z4axtk8+0CPxuQgh7GJUUHhfx1K6tCCDbmBr4sBltjHoA2xyqRt8hnBTyVEU/UmDJYeGAmtaFZTe&#10;krtR8P/aXbeX1e6cVfvfEw2z6HrmtVI/vXY5BeGp9V/xx73VCiZhbPgSfoCcv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aho/MAAAADbAAAADwAAAAAAAAAAAAAAAACfAgAA&#10;ZHJzL2Rvd25yZXYueG1sUEsFBgAAAAAEAAQA9wAAAIwDA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vGEXEAAAA2wAAAA8AAABkcnMvZG93bnJldi54bWxEj0FrwkAUhO8F/8PyBG91Yw9ioquoYBFK&#10;oFUPHh/Zl2ww+zZkV5P213eFQo/DzHzDrDaDbcSDOl87VjCbJiCIC6drrhRczofXBQgfkDU2jknB&#10;N3nYrEcvK8y06/mLHqdQiQhhn6ECE0KbSekLQxb91LXE0StdZzFE2VVSd9hHuG3kW5LMpcWa44LB&#10;lvaGitvpbhV8zKv8mt9781m+p+Ve5j87689KTcbDdgki0BD+w3/to1aQpvD8En+AX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vGEXEAAAA2wAAAA8AAAAAAAAAAAAAAAAA&#10;nwIAAGRycy9kb3ducmV2LnhtbFBLBQYAAAAABAAEAPcAAACQAw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E460C1" w:rsidRDefault="00E460C1" w:rsidP="0098340E"/>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E460C1" w:rsidTr="0098340E">
              <w:trPr>
                <w:trHeight w:hRule="exact" w:val="1008"/>
              </w:trPr>
              <w:tc>
                <w:tcPr>
                  <w:tcW w:w="5000" w:type="pct"/>
                </w:tcPr>
                <w:p w:rsidR="00E460C1" w:rsidRDefault="00E460C1" w:rsidP="0098340E"/>
              </w:tc>
            </w:tr>
            <w:tr w:rsidR="00E460C1" w:rsidTr="0098340E">
              <w:trPr>
                <w:trHeight w:hRule="exact" w:val="2880"/>
              </w:trPr>
              <w:tc>
                <w:tcPr>
                  <w:tcW w:w="5000" w:type="pct"/>
                </w:tcPr>
                <w:p w:rsidR="00E460C1" w:rsidRPr="00B06E5E" w:rsidRDefault="00E460C1" w:rsidP="00B06E5E">
                  <w:pPr>
                    <w:pStyle w:val="Subtitle"/>
                    <w:spacing w:line="240" w:lineRule="auto"/>
                    <w:jc w:val="center"/>
                    <w:rPr>
                      <w:rFonts w:ascii="Yu Gothic UI Semibold" w:eastAsia="Yu Gothic UI Semibold" w:hAnsi="Yu Gothic UI Semibold"/>
                    </w:rPr>
                  </w:pPr>
                </w:p>
              </w:tc>
            </w:tr>
          </w:tbl>
          <w:p w:rsidR="00E460C1" w:rsidRDefault="00E460C1" w:rsidP="0098340E"/>
        </w:tc>
      </w:tr>
      <w:tr w:rsidR="00E460C1" w:rsidTr="0098340E">
        <w:trPr>
          <w:trHeight w:hRule="exact" w:val="4320"/>
          <w:jc w:val="center"/>
        </w:trPr>
        <w:tc>
          <w:tcPr>
            <w:tcW w:w="1944" w:type="dxa"/>
            <w:vAlign w:val="center"/>
          </w:tcPr>
          <w:p w:rsidR="00E460C1" w:rsidRDefault="00592D57" w:rsidP="0098340E">
            <w:pPr>
              <w:jc w:val="center"/>
            </w:pPr>
            <w:r>
              <w:rPr>
                <w:rFonts w:ascii="Times New Roman" w:hAnsi="Times New Roman" w:cs="Times New Roman"/>
                <w:noProof/>
                <w:color w:val="auto"/>
                <w:kern w:val="0"/>
                <w:szCs w:val="24"/>
                <w14:ligatures w14:val="none"/>
              </w:rPr>
              <mc:AlternateContent>
                <mc:Choice Requires="wpg">
                  <w:drawing>
                    <wp:anchor distT="0" distB="0" distL="114300" distR="114300" simplePos="0" relativeHeight="251686912" behindDoc="0" locked="0" layoutInCell="1" allowOverlap="1" wp14:anchorId="15C07B16" wp14:editId="143EC88C">
                      <wp:simplePos x="0" y="0"/>
                      <wp:positionH relativeFrom="column">
                        <wp:posOffset>63500</wp:posOffset>
                      </wp:positionH>
                      <wp:positionV relativeFrom="paragraph">
                        <wp:posOffset>-8890</wp:posOffset>
                      </wp:positionV>
                      <wp:extent cx="1097280" cy="1737360"/>
                      <wp:effectExtent l="0" t="0" r="762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7280" cy="1737360"/>
                                <a:chOff x="1068696" y="1061109"/>
                                <a:chExt cx="28046" cy="41197"/>
                              </a:xfrm>
                            </wpg:grpSpPr>
                            <pic:pic xmlns:pic="http://schemas.openxmlformats.org/drawingml/2006/picture">
                              <pic:nvPicPr>
                                <pic:cNvPr id="101" name="Picture 3" descr="education-1545578_1280"/>
                                <pic:cNvPicPr>
                                  <a:picLocks noChangeAspect="1" noChangeArrowheads="1"/>
                                </pic:cNvPicPr>
                              </pic:nvPicPr>
                              <pic:blipFill>
                                <a:blip r:embed="rId5" cstate="print">
                                  <a:extLst>
                                    <a:ext uri="{28A0092B-C50C-407E-A947-70E740481C1C}">
                                      <a14:useLocalDpi xmlns:a14="http://schemas.microsoft.com/office/drawing/2010/main" val="0"/>
                                    </a:ext>
                                  </a:extLst>
                                </a:blip>
                                <a:srcRect l="71497" t="28564" r="13982" b="34467"/>
                                <a:stretch>
                                  <a:fillRect/>
                                </a:stretch>
                              </pic:blipFill>
                              <pic:spPr bwMode="auto">
                                <a:xfrm>
                                  <a:off x="1070851" y="1061109"/>
                                  <a:ext cx="10715" cy="16279"/>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02" name="Picture 4" descr="education-1545578_1280"/>
                                <pic:cNvPicPr>
                                  <a:picLocks noChangeAspect="1" noChangeArrowheads="1"/>
                                </pic:cNvPicPr>
                              </pic:nvPicPr>
                              <pic:blipFill>
                                <a:blip r:embed="rId6" cstate="print">
                                  <a:extLst>
                                    <a:ext uri="{28A0092B-C50C-407E-A947-70E740481C1C}">
                                      <a14:useLocalDpi xmlns:a14="http://schemas.microsoft.com/office/drawing/2010/main" val="0"/>
                                    </a:ext>
                                  </a:extLst>
                                </a:blip>
                                <a:srcRect l="1016" t="73906" r="58888" b="4099"/>
                                <a:stretch>
                                  <a:fillRect/>
                                </a:stretch>
                              </pic:blipFill>
                              <pic:spPr bwMode="auto">
                                <a:xfrm>
                                  <a:off x="1068696" y="1093123"/>
                                  <a:ext cx="28047" cy="918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03" name="Picture 5" descr="education-1545578_1280"/>
                                <pic:cNvPicPr>
                                  <a:picLocks noChangeAspect="1" noChangeArrowheads="1"/>
                                </pic:cNvPicPr>
                              </pic:nvPicPr>
                              <pic:blipFill>
                                <a:blip r:embed="rId7" cstate="print">
                                  <a:extLst>
                                    <a:ext uri="{28A0092B-C50C-407E-A947-70E740481C1C}">
                                      <a14:useLocalDpi xmlns:a14="http://schemas.microsoft.com/office/drawing/2010/main" val="0"/>
                                    </a:ext>
                                  </a:extLst>
                                </a:blip>
                                <a:srcRect l="44513" t="70081" r="38872"/>
                                <a:stretch>
                                  <a:fillRect/>
                                </a:stretch>
                              </pic:blipFill>
                              <pic:spPr bwMode="auto">
                                <a:xfrm>
                                  <a:off x="1070166" y="1078256"/>
                                  <a:ext cx="13087" cy="14072"/>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04" name="Picture 6" descr="education-1545578_1280"/>
                                <pic:cNvPicPr>
                                  <a:picLocks noChangeAspect="1" noChangeArrowheads="1"/>
                                </pic:cNvPicPr>
                              </pic:nvPicPr>
                              <pic:blipFill>
                                <a:blip r:embed="rId8" cstate="print">
                                  <a:extLst>
                                    <a:ext uri="{28A0092B-C50C-407E-A947-70E740481C1C}">
                                      <a14:useLocalDpi xmlns:a14="http://schemas.microsoft.com/office/drawing/2010/main" val="0"/>
                                    </a:ext>
                                  </a:extLst>
                                </a:blip>
                                <a:srcRect l="9956" t="43610" r="71611" b="25899"/>
                                <a:stretch>
                                  <a:fillRect/>
                                </a:stretch>
                              </pic:blipFill>
                              <pic:spPr bwMode="auto">
                                <a:xfrm>
                                  <a:off x="1083253" y="1063643"/>
                                  <a:ext cx="12985" cy="12821"/>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pic:pic xmlns:pic="http://schemas.openxmlformats.org/drawingml/2006/picture">
                              <pic:nvPicPr>
                                <pic:cNvPr id="105" name="Picture 7" descr="education-1545578_1280"/>
                                <pic:cNvPicPr>
                                  <a:picLocks noChangeAspect="1" noChangeArrowheads="1"/>
                                </pic:cNvPicPr>
                              </pic:nvPicPr>
                              <pic:blipFill>
                                <a:blip r:embed="rId9" cstate="print">
                                  <a:extLst>
                                    <a:ext uri="{28A0092B-C50C-407E-A947-70E740481C1C}">
                                      <a14:useLocalDpi xmlns:a14="http://schemas.microsoft.com/office/drawing/2010/main" val="0"/>
                                    </a:ext>
                                  </a:extLst>
                                </a:blip>
                                <a:srcRect l="85933" t="28564" b="34467"/>
                                <a:stretch>
                                  <a:fillRect/>
                                </a:stretch>
                              </pic:blipFill>
                              <pic:spPr bwMode="auto">
                                <a:xfrm>
                                  <a:off x="1085591" y="1076232"/>
                                  <a:ext cx="9840" cy="15433"/>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7EE6BE22" id="Group 100" o:spid="_x0000_s1026" style="position:absolute;margin-left:5pt;margin-top:-.7pt;width:86.4pt;height:136.8pt;z-index:251686912" coordorigin="10686,10611" coordsize="28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">
                      <v:shape id="Picture 3" o:spid="_x0000_s1027" type="#_x0000_t75" alt="education-1545578_1280" style="position:absolute;left:10708;top:10611;width:107;height:1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8hdnDAAAA3AAAAA8AAABkcnMvZG93bnJldi54bWxET8lqwzAQvRf6D2ICuTVyWjDBtRJKINBi&#10;CmlskutgjRdijYykxs7fV4VCb/N46+S72QziRs73lhWsVwkI4trqnlsFVXl42oDwAVnjYJkU3MnD&#10;bvv4kGOm7cRfdDuFVsQQ9hkq6EIYMyl93ZFBv7IjceQa6wyGCF0rtcMphptBPidJKg32HBs6HGnf&#10;UX09fRsFrpRHW3xeik11+Dg2lyu+pOdUqeVifnsFEWgO/+I/97uO85M1/D4TL5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jyF2cMAAADcAAAADwAAAAAAAAAAAAAAAACf&#10;AgAAZHJzL2Rvd25yZXYueG1sUEsFBgAAAAAEAAQA9wAAAI8DAAAAAA==&#10;" fillcolor="#5b9bd5" strokecolor="black [0]" strokeweight="2pt">
                        <v:imagedata r:id="rId10" o:title="education-1545578_1280" croptop="18720f" cropbottom="22588f" cropleft="46856f" cropright="9163f"/>
                        <v:shadow color="black [0]"/>
                      </v:shape>
                      <v:shape id="Picture 4" o:spid="_x0000_s1028" type="#_x0000_t75" alt="education-1545578_1280" style="position:absolute;left:10686;top:10931;width:281;height: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kgljCAAAA3AAAAA8AAABkcnMvZG93bnJldi54bWxET0uLwjAQvgv7H8Is7E1TC76qUUQUFQ/u&#10;+rgPzWxbtpnUJqv13xtB8DYf33Mms8aU4kq1Kywr6HYiEMSp1QVnCk7HVXsIwnlkjaVlUnAnB7Pp&#10;R2uCibY3/qHrwWcihLBLUEHufZVI6dKcDLqOrYgD92trgz7AOpO6xlsIN6WMo6gvDRYcGnKsaJFT&#10;+nf4NwoGRW9fxvfRt9vuhsv1qH9eLS9dpb4+m/kYhKfGv8Uv90aH+VEMz2fCBX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5IJYwgAAANwAAAAPAAAAAAAAAAAAAAAAAJ8C&#10;AABkcnMvZG93bnJldi54bWxQSwUGAAAAAAQABAD3AAAAjgMAAAAA&#10;" fillcolor="#5b9bd5" strokecolor="black [0]" strokeweight="2pt">
                        <v:imagedata r:id="rId11" o:title="education-1545578_1280" croptop="48435f" cropbottom="2686f" cropleft="666f" cropright="38593f"/>
                        <v:shadow color="black [0]"/>
                      </v:shape>
                      <v:shape id="Picture 5" o:spid="_x0000_s1029" type="#_x0000_t75" alt="education-1545578_1280" style="position:absolute;left:10701;top:10782;width:131;height: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Jb/3AAAAA3AAAAA8AAABkcnMvZG93bnJldi54bWxET01rAjEQvRf6H8IIXopmrdDKapRiK+qx&#10;2+J53Iybxc1kSdJ1/fdGEHqbx/ucxaq3jejIh9qxgsk4A0FcOl1zpeD3ZzOagQgRWWPjmBRcKcBq&#10;+fy0wFy7C39TV8RKpBAOOSowMba5lKE0ZDGMXUucuJPzFmOCvpLa4yWF20a+ZtmbtFhzajDY0tpQ&#10;eS7+rIKusfR+ioX7NC/7r2O1ndHBl0oNB/3HHESkPv6LH+6dTvOzKdyfSRfI5Q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clv/cAAAADcAAAADwAAAAAAAAAAAAAAAACfAgAA&#10;ZHJzL2Rvd25yZXYueG1sUEsFBgAAAAAEAAQA9wAAAIwDAAAAAA==&#10;" fillcolor="#5b9bd5" strokecolor="black [0]" strokeweight="2pt">
                        <v:imagedata r:id="rId12" o:title="education-1545578_1280" croptop="45928f" cropleft="29172f" cropright="25475f"/>
                        <v:shadow color="black [0]"/>
                      </v:shape>
                      <v:shape id="Picture 6" o:spid="_x0000_s1030" type="#_x0000_t75" alt="education-1545578_1280" style="position:absolute;left:10832;top:10636;width:130;height: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3QOnCAAAA3AAAAA8AAABkcnMvZG93bnJldi54bWxET0trAjEQvgv9D2EKvWliqVJWo4hU8KCg&#10;1oPehs3sQzeTZRN1/fdGELzNx/ec8bS1lbhS40vHGvo9BYI4dabkXMP+f9H9BeEDssHKMWm4k4fp&#10;5KMzxsS4G2/pugu5iCHsE9RQhFAnUvq0IIu+52riyGWusRgibHJpGrzFcFvJb6WG0mLJsaHAmuYF&#10;pefdxWpY3den5XG+PmTVZrCnfqZOB/7T+uuznY1ABGrDW/xyL02cr37g+Uy8QE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d0DpwgAAANwAAAAPAAAAAAAAAAAAAAAAAJ8C&#10;AABkcnMvZG93bnJldi54bWxQSwUGAAAAAAQABAD3AAAAjgMAAAAA&#10;" fillcolor="#5b9bd5" strokecolor="black [0]" strokeweight="2pt">
                        <v:imagedata r:id="rId13" o:title="education-1545578_1280" croptop="28580f" cropbottom="16973f" cropleft="6525f" cropright="46931f"/>
                        <v:shadow color="black [0]"/>
                      </v:shape>
                      <v:shape id="Picture 7" o:spid="_x0000_s1031" type="#_x0000_t75" alt="education-1545578_1280" style="position:absolute;left:10855;top:10762;width: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McXHDAAAA3AAAAA8AAABkcnMvZG93bnJldi54bWxET01rwkAQvQv9D8sUetNNCxWbugmtoAgS&#10;sNpDj0N2kg3NzobsaqK/vlsQvM3jfc4yH20rztT7xrGC51kCgrh0uuFawfdxPV2A8AFZY+uYFFzI&#10;Q549TJaYajfwF50PoRYxhH2KCkwIXSqlLw1Z9DPXEUeucr3FEGFfS93jEMNtK1+SZC4tNhwbDHa0&#10;MlT+Hk5WwW5eFz/FaTD7avNWrWRx/bT+qNTT4/jxDiLQGO7im3ur4/zkFf6fiRfI7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QxxccMAAADcAAAADwAAAAAAAAAAAAAAAACf&#10;AgAAZHJzL2Rvd25yZXYueG1sUEsFBgAAAAAEAAQA9wAAAI8DAAAAAA==&#10;" fillcolor="#5b9bd5" strokecolor="black [0]" strokeweight="2pt">
                        <v:imagedata r:id="rId14" o:title="education-1545578_1280" croptop="18720f" cropbottom="22588f" cropleft="56317f"/>
                        <v:shadow color="black [0]"/>
                      </v:shape>
                    </v:group>
                  </w:pict>
                </mc:Fallback>
              </mc:AlternateContent>
            </w:r>
          </w:p>
        </w:tc>
        <w:tc>
          <w:tcPr>
            <w:tcW w:w="216" w:type="dxa"/>
          </w:tcPr>
          <w:p w:rsidR="00E460C1" w:rsidRDefault="00E460C1" w:rsidP="0098340E"/>
        </w:tc>
        <w:tc>
          <w:tcPr>
            <w:tcW w:w="5040" w:type="dxa"/>
          </w:tcPr>
          <w:tbl>
            <w:tblPr>
              <w:tblW w:w="5000" w:type="pct"/>
              <w:tblCellMar>
                <w:left w:w="0" w:type="dxa"/>
                <w:right w:w="0" w:type="dxa"/>
              </w:tblCellMar>
              <w:tblLook w:val="04A0" w:firstRow="1" w:lastRow="0" w:firstColumn="1" w:lastColumn="0" w:noHBand="0" w:noVBand="1"/>
              <w:tblDescription w:val="RSVP By Date"/>
            </w:tblPr>
            <w:tblGrid>
              <w:gridCol w:w="5040"/>
            </w:tblGrid>
            <w:tr w:rsidR="00E460C1" w:rsidTr="0098340E">
              <w:trPr>
                <w:trHeight w:hRule="exact" w:val="1008"/>
              </w:trPr>
              <w:tc>
                <w:tcPr>
                  <w:tcW w:w="5000" w:type="pct"/>
                </w:tcPr>
                <w:p w:rsidR="00E460C1" w:rsidRDefault="00E460C1" w:rsidP="0098340E"/>
              </w:tc>
            </w:tr>
            <w:tr w:rsidR="00E460C1" w:rsidTr="0098340E">
              <w:trPr>
                <w:trHeight w:hRule="exact" w:val="2880"/>
              </w:trPr>
              <w:tc>
                <w:tcPr>
                  <w:tcW w:w="5000" w:type="pct"/>
                </w:tcPr>
                <w:p w:rsidR="00E460C1" w:rsidRPr="00B06E5E" w:rsidRDefault="00E460C1" w:rsidP="00B06E5E">
                  <w:pPr>
                    <w:spacing w:line="240" w:lineRule="auto"/>
                    <w:jc w:val="center"/>
                    <w:rPr>
                      <w:rFonts w:ascii="Yu Gothic UI Semibold" w:eastAsia="Yu Gothic UI Semibold" w:hAnsi="Yu Gothic UI Semibold"/>
                      <w:sz w:val="28"/>
                    </w:rPr>
                  </w:pPr>
                </w:p>
              </w:tc>
            </w:tr>
          </w:tbl>
          <w:p w:rsidR="00E460C1" w:rsidRDefault="00E460C1" w:rsidP="0098340E"/>
        </w:tc>
      </w:tr>
    </w:tbl>
    <w:p w:rsidR="00E460C1" w:rsidRDefault="00E460C1" w:rsidP="00E460C1"/>
    <w:sectPr w:rsidR="00E460C1">
      <w:pgSz w:w="12240" w:h="15840"/>
      <w:pgMar w:top="1440" w:right="2520" w:bottom="720" w:left="25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abriola">
    <w:panose1 w:val="04040605051002020D02"/>
    <w:charset w:val="00"/>
    <w:family w:val="decorative"/>
    <w:pitch w:val="variable"/>
    <w:sig w:usb0="E00002EF" w:usb1="5000204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Yu Gothic UI Semibold">
    <w:panose1 w:val="020B0700000000000000"/>
    <w:charset w:val="80"/>
    <w:family w:val="swiss"/>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9"/>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231C"/>
    <w:rsid w:val="00123698"/>
    <w:rsid w:val="00162840"/>
    <w:rsid w:val="00323B45"/>
    <w:rsid w:val="003A7ECF"/>
    <w:rsid w:val="004527D3"/>
    <w:rsid w:val="00592D57"/>
    <w:rsid w:val="007F45B3"/>
    <w:rsid w:val="00847E37"/>
    <w:rsid w:val="0087231C"/>
    <w:rsid w:val="008A5086"/>
    <w:rsid w:val="009F6D19"/>
    <w:rsid w:val="00A665F3"/>
    <w:rsid w:val="00A70275"/>
    <w:rsid w:val="00B06E5E"/>
    <w:rsid w:val="00C40702"/>
    <w:rsid w:val="00C43E8D"/>
    <w:rsid w:val="00C51E14"/>
    <w:rsid w:val="00D335F6"/>
    <w:rsid w:val="00D616FE"/>
    <w:rsid w:val="00E460C1"/>
    <w:rsid w:val="00F213FB"/>
    <w:rsid w:val="00FD48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9EF25C3-67D7-4421-A99B-02E3BBC4FC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000000" w:themeColor="text1"/>
        <w:kern w:val="2"/>
        <w:sz w:val="24"/>
        <w:lang w:val="en-US" w:eastAsia="en-US" w:bidi="ar-SA"/>
        <w14:ligatures w14:val="standard"/>
      </w:rPr>
    </w:rPrDefault>
    <w:pPrDefault>
      <w:pPr>
        <w:spacing w:line="18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Pr>
      <w:color w:val="808080"/>
    </w:rPr>
  </w:style>
  <w:style w:type="paragraph" w:styleId="Subtitle">
    <w:name w:val="Subtitle"/>
    <w:basedOn w:val="Normal"/>
    <w:next w:val="Normal"/>
    <w:link w:val="SubtitleChar"/>
    <w:uiPriority w:val="1"/>
    <w:qFormat/>
    <w:pPr>
      <w:numPr>
        <w:ilvl w:val="1"/>
      </w:numPr>
    </w:pPr>
    <w:rPr>
      <w:sz w:val="28"/>
    </w:rPr>
  </w:style>
  <w:style w:type="character" w:customStyle="1" w:styleId="SubtitleChar">
    <w:name w:val="Subtitle Char"/>
    <w:basedOn w:val="DefaultParagraphFont"/>
    <w:link w:val="Subtitle"/>
    <w:uiPriority w:val="1"/>
    <w:rPr>
      <w:color w:val="000000" w:themeColor="text1"/>
      <w:sz w:val="28"/>
    </w:rPr>
  </w:style>
  <w:style w:type="paragraph" w:styleId="Title">
    <w:name w:val="Title"/>
    <w:basedOn w:val="Normal"/>
    <w:next w:val="Normal"/>
    <w:link w:val="TitleChar"/>
    <w:uiPriority w:val="1"/>
    <w:qFormat/>
    <w:pPr>
      <w:spacing w:after="240" w:line="168" w:lineRule="auto"/>
    </w:pPr>
    <w:rPr>
      <w:rFonts w:asciiTheme="majorHAnsi" w:eastAsiaTheme="majorEastAsia" w:hAnsiTheme="majorHAnsi" w:cstheme="majorBidi"/>
      <w:kern w:val="28"/>
      <w:sz w:val="64"/>
    </w:rPr>
  </w:style>
  <w:style w:type="character" w:customStyle="1" w:styleId="TitleChar">
    <w:name w:val="Title Char"/>
    <w:basedOn w:val="DefaultParagraphFont"/>
    <w:link w:val="Title"/>
    <w:uiPriority w:val="1"/>
    <w:rPr>
      <w:rFonts w:asciiTheme="majorHAnsi" w:eastAsiaTheme="majorEastAsia" w:hAnsiTheme="majorHAnsi" w:cstheme="majorBidi"/>
      <w:kern w:val="28"/>
      <w:sz w:val="64"/>
    </w:rPr>
  </w:style>
  <w:style w:type="paragraph" w:customStyle="1" w:styleId="Circle">
    <w:name w:val="Circle"/>
    <w:basedOn w:val="Normal"/>
    <w:uiPriority w:val="2"/>
    <w:qFormat/>
    <w:pPr>
      <w:spacing w:before="40" w:line="240" w:lineRule="auto"/>
    </w:pPr>
    <w:rPr>
      <w:sz w:val="18"/>
    </w:rPr>
  </w:style>
  <w:style w:type="character" w:customStyle="1" w:styleId="text">
    <w:name w:val="text"/>
    <w:basedOn w:val="DefaultParagraphFont"/>
    <w:rsid w:val="00E460C1"/>
  </w:style>
  <w:style w:type="character" w:customStyle="1" w:styleId="woj">
    <w:name w:val="woj"/>
    <w:basedOn w:val="DefaultParagraphFont"/>
    <w:rsid w:val="00C407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annonB\AppData\Roaming\Microsoft\Templates\Wedding%20RSVP%20cards%20(Watercolor%20design,%203%20per%20page).dotx" TargetMode="External"/></Relationships>
</file>

<file path=word/theme/theme1.xml><?xml version="1.0" encoding="utf-8"?>
<a:theme xmlns:a="http://schemas.openxmlformats.org/drawingml/2006/main" name="Wedding Watercolor">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Watercolor RSVP">
      <a:majorFont>
        <a:latin typeface="Gabriola"/>
        <a:ea typeface=""/>
        <a:cs typeface=""/>
      </a:majorFont>
      <a:minorFont>
        <a:latin typeface="Gabriola"/>
        <a:ea typeface=""/>
        <a:cs typeface=""/>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47AF3530-4AF6-4AFA-9BEF-B9AF01C3A29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Wedding RSVP cards (Watercolor design, 3 per page)</Template>
  <TotalTime>26</TotalTime>
  <Pages>5</Pages>
  <Words>284</Words>
  <Characters>1625</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ShannonB</dc:creator>
  <cp:keywords/>
  <cp:lastModifiedBy>ShannonB</cp:lastModifiedBy>
  <cp:revision>8</cp:revision>
  <dcterms:created xsi:type="dcterms:W3CDTF">2020-08-11T11:24:00Z</dcterms:created>
  <dcterms:modified xsi:type="dcterms:W3CDTF">2020-08-11T11:54:00Z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TC029283579991</vt:lpwstr>
  </property>
</Properties>
</file>